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8ADFBD" w14:textId="77777777" w:rsidR="00112093" w:rsidRDefault="00160F94">
      <w:pPr>
        <w:pStyle w:val="Title"/>
      </w:pPr>
      <w:r>
        <w:t xml:space="preserve"> Vulcan Reuse</w:t>
      </w:r>
    </w:p>
    <w:p w14:paraId="40B6471A" w14:textId="77777777" w:rsidR="002C665B" w:rsidRDefault="00247D57" w:rsidP="002C665B">
      <w:pPr>
        <w:pStyle w:val="AuthorNames"/>
      </w:pPr>
      <w:r>
        <w:t>John G. Reed</w:t>
      </w:r>
      <w:r w:rsidR="00112093">
        <w:rPr>
          <w:rStyle w:val="FootnoteReference"/>
        </w:rPr>
        <w:footnoteReference w:id="1"/>
      </w:r>
      <w:r>
        <w:t xml:space="preserve"> and</w:t>
      </w:r>
      <w:r w:rsidR="00112093">
        <w:t xml:space="preserve"> </w:t>
      </w:r>
      <w:r w:rsidR="00D325E4">
        <w:t>Mike Holguin</w:t>
      </w:r>
      <w:r w:rsidR="00112093">
        <w:rPr>
          <w:rStyle w:val="FootnoteReference"/>
        </w:rPr>
        <w:footnoteReference w:id="2"/>
      </w:r>
    </w:p>
    <w:p w14:paraId="2BD28A70" w14:textId="77777777" w:rsidR="00112093" w:rsidRDefault="00716F87" w:rsidP="002C665B">
      <w:pPr>
        <w:pStyle w:val="AuthorNames"/>
      </w:pPr>
      <w:r>
        <w:t>United Launch Alliance</w:t>
      </w:r>
      <w:r w:rsidR="00112093">
        <w:t xml:space="preserve">, </w:t>
      </w:r>
      <w:r>
        <w:t>Centennial</w:t>
      </w:r>
      <w:r w:rsidR="00112093">
        <w:t xml:space="preserve">, </w:t>
      </w:r>
      <w:r w:rsidR="00D96339">
        <w:t>CO</w:t>
      </w:r>
      <w:r w:rsidR="00112093">
        <w:t xml:space="preserve">, </w:t>
      </w:r>
      <w:r>
        <w:t>80112</w:t>
      </w:r>
      <w:r w:rsidR="00247D57">
        <w:br/>
      </w:r>
    </w:p>
    <w:p w14:paraId="4715A3EF" w14:textId="77777777" w:rsidR="00F8526D" w:rsidRDefault="00247D57" w:rsidP="00F8526D">
      <w:pPr>
        <w:pStyle w:val="AuthorNames"/>
      </w:pPr>
      <w:r>
        <w:t>F. McNeil Cheatwood</w:t>
      </w:r>
      <w:r>
        <w:rPr>
          <w:rStyle w:val="FootnoteReference"/>
        </w:rPr>
        <w:footnoteReference w:id="3"/>
      </w:r>
      <w:r>
        <w:t xml:space="preserve"> </w:t>
      </w:r>
      <w:r w:rsidR="00735342">
        <w:t>and</w:t>
      </w:r>
      <w:r w:rsidR="00F8526D">
        <w:t xml:space="preserve"> </w:t>
      </w:r>
      <w:r w:rsidR="00F8526D" w:rsidRPr="00F8526D">
        <w:t>J</w:t>
      </w:r>
      <w:r w:rsidR="003C16C5">
        <w:t>ohn M</w:t>
      </w:r>
      <w:r w:rsidR="00F8526D" w:rsidRPr="00F8526D">
        <w:t>. DiNonno</w:t>
      </w:r>
      <w:r w:rsidR="00F8526D">
        <w:rPr>
          <w:rStyle w:val="FootnoteReference"/>
        </w:rPr>
        <w:footnoteReference w:id="4"/>
      </w:r>
      <w:bookmarkStart w:id="0" w:name="_GoBack"/>
      <w:bookmarkEnd w:id="0"/>
    </w:p>
    <w:p w14:paraId="243ED8F9" w14:textId="77777777" w:rsidR="00247D57" w:rsidRPr="00247D57" w:rsidRDefault="00F8526D" w:rsidP="00735342">
      <w:pPr>
        <w:pStyle w:val="AuthorNames"/>
      </w:pPr>
      <w:r>
        <w:t>NASA Langley Research Center</w:t>
      </w:r>
      <w:r w:rsidR="00247D57">
        <w:t xml:space="preserve">, </w:t>
      </w:r>
      <w:r>
        <w:t>Hampton</w:t>
      </w:r>
      <w:r w:rsidR="00247D57">
        <w:t xml:space="preserve">, </w:t>
      </w:r>
      <w:r w:rsidR="00B53C47">
        <w:t>VA</w:t>
      </w:r>
      <w:r w:rsidR="00247D57">
        <w:t xml:space="preserve">, </w:t>
      </w:r>
      <w:r>
        <w:t>23681</w:t>
      </w:r>
      <w:r>
        <w:br/>
      </w:r>
    </w:p>
    <w:p w14:paraId="1A16976F" w14:textId="77777777" w:rsidR="00247D57" w:rsidRPr="00247D57" w:rsidRDefault="00247D57" w:rsidP="00247D57">
      <w:pPr>
        <w:pStyle w:val="AuthorNames"/>
      </w:pPr>
    </w:p>
    <w:p w14:paraId="6FBC4208" w14:textId="77777777" w:rsidR="00247D57" w:rsidRPr="00247D57" w:rsidRDefault="00247D57" w:rsidP="00247D57">
      <w:pPr>
        <w:pStyle w:val="AuthorAffiliations"/>
      </w:pPr>
    </w:p>
    <w:p w14:paraId="243E1C67" w14:textId="72EECFD5" w:rsidR="00735342" w:rsidRDefault="00735342" w:rsidP="00735342">
      <w:pPr>
        <w:pStyle w:val="Abstract"/>
        <w:spacing w:before="240" w:after="240"/>
      </w:pPr>
      <w:r>
        <w:t>This is an exciting time in the space launch market. We have providers developing various reuse concepts to help drive continued cost reductions in access to space. At the same time visions of a future marketplace in space are emerging that have energized the community to move toward economically viable space</w:t>
      </w:r>
      <w:r w:rsidR="00ED1566">
        <w:t>-</w:t>
      </w:r>
      <w:r>
        <w:t>based ventures. This paper explores the intersection of these two developments. Specifically</w:t>
      </w:r>
      <w:r w:rsidR="00ED1566">
        <w:t>,</w:t>
      </w:r>
      <w:r>
        <w:t xml:space="preserve"> we focus on the underlying technologies developed for ULA’s Sensible, Modular, Autonomous Return Technology </w:t>
      </w:r>
      <w:r w:rsidR="00EF6F5F">
        <w:t xml:space="preserve">(SMART) </w:t>
      </w:r>
      <w:r>
        <w:t xml:space="preserve">approach to reuse and the intersection with needs in the </w:t>
      </w:r>
      <w:r w:rsidR="007B74F3">
        <w:t>c</w:t>
      </w:r>
      <w:r>
        <w:t xml:space="preserve">islunar </w:t>
      </w:r>
      <w:r w:rsidR="007B74F3">
        <w:t>m</w:t>
      </w:r>
      <w:r>
        <w:t>arketplace.</w:t>
      </w:r>
    </w:p>
    <w:p w14:paraId="7DD459AE" w14:textId="46D769C1" w:rsidR="00735342" w:rsidRDefault="00735342" w:rsidP="00735342">
      <w:pPr>
        <w:pStyle w:val="Abstract"/>
        <w:spacing w:before="240" w:after="240"/>
      </w:pPr>
      <w:r w:rsidRPr="00735342">
        <w:t>ULA has been working with NASA Langley Research Center on maturing their Hypersonic Inflatable Aerodynamic Decelerator (HIAD) technology into the Low-</w:t>
      </w:r>
      <w:r w:rsidR="0034033D">
        <w:t>E</w:t>
      </w:r>
      <w:r w:rsidRPr="00735342">
        <w:t xml:space="preserve">arth Orbit Flight Test of an Inflatable Decelerator (LOFTID) </w:t>
      </w:r>
      <w:r w:rsidR="0034033D">
        <w:t>technology</w:t>
      </w:r>
      <w:r w:rsidR="0034033D" w:rsidRPr="00735342">
        <w:t xml:space="preserve"> </w:t>
      </w:r>
      <w:r w:rsidRPr="00735342">
        <w:t>demonstration mission scheduled to fly with the JPSS-2 Launch in 2022, and have honed in on a 6m diameter HIAD for that application. These efforts, under the NASA Space Act Agreements (SAA), have helped identify elements requiring further development for SMART Reuse, which could also benefit other potential mission infusion opportunities. This has proved to be a very fruitful collaboration as these aspects have evolved. The paper further delves into applications across commercial space</w:t>
      </w:r>
      <w:r w:rsidR="0034033D">
        <w:t xml:space="preserve"> and</w:t>
      </w:r>
      <w:r w:rsidRPr="00735342">
        <w:t xml:space="preserve"> NASA’s Space Exploration </w:t>
      </w:r>
      <w:r w:rsidR="0034033D">
        <w:t>mandate</w:t>
      </w:r>
      <w:r w:rsidR="00A0044D">
        <w:t>,</w:t>
      </w:r>
      <w:r w:rsidR="0034033D" w:rsidRPr="00735342">
        <w:t xml:space="preserve"> </w:t>
      </w:r>
      <w:r w:rsidRPr="00735342">
        <w:t>in addition to the reusable launch vehicle applications.</w:t>
      </w:r>
    </w:p>
    <w:p w14:paraId="5681663D" w14:textId="77777777" w:rsidR="00112093" w:rsidRDefault="00112093">
      <w:pPr>
        <w:pStyle w:val="Heading1"/>
      </w:pPr>
      <w:r>
        <w:t>Nomenclature</w:t>
      </w:r>
    </w:p>
    <w:p w14:paraId="3D3C2015" w14:textId="77777777" w:rsidR="00263C4F" w:rsidRDefault="00263C4F" w:rsidP="00263C4F">
      <w:pPr>
        <w:pStyle w:val="Nomenclature"/>
      </w:pPr>
      <w:r>
        <w:t>AFB</w:t>
      </w:r>
      <w:r>
        <w:tab/>
        <w:t>=</w:t>
      </w:r>
      <w:r>
        <w:tab/>
        <w:t>Air Force Base</w:t>
      </w:r>
    </w:p>
    <w:p w14:paraId="46A78B03" w14:textId="77777777" w:rsidR="00175BD0" w:rsidRDefault="00175BD0" w:rsidP="00175BD0">
      <w:pPr>
        <w:pStyle w:val="Nomenclature"/>
      </w:pPr>
      <w:r w:rsidRPr="00785878">
        <w:t>AIAA</w:t>
      </w:r>
      <w:r>
        <w:rPr>
          <w:vertAlign w:val="subscript"/>
        </w:rPr>
        <w:tab/>
      </w:r>
      <w:r>
        <w:t>=</w:t>
      </w:r>
      <w:r>
        <w:tab/>
        <w:t>American Institute of Aeronautics and Astronautics</w:t>
      </w:r>
    </w:p>
    <w:p w14:paraId="248CD393" w14:textId="77777777" w:rsidR="00EE4F6B" w:rsidRDefault="00EE4F6B" w:rsidP="00175BD0">
      <w:pPr>
        <w:pStyle w:val="Nomenclature"/>
      </w:pPr>
      <w:r>
        <w:t>CCAM</w:t>
      </w:r>
      <w:r>
        <w:tab/>
        <w:t>=</w:t>
      </w:r>
      <w:r>
        <w:tab/>
        <w:t>Contamination Collision Avoidance Maneuver</w:t>
      </w:r>
    </w:p>
    <w:p w14:paraId="499D6DF1" w14:textId="77777777" w:rsidR="009932F0" w:rsidRDefault="009932F0">
      <w:pPr>
        <w:pStyle w:val="Nomenclature"/>
      </w:pPr>
      <w:r>
        <w:t>EDL</w:t>
      </w:r>
      <w:r>
        <w:tab/>
        <w:t>=</w:t>
      </w:r>
      <w:r>
        <w:tab/>
        <w:t xml:space="preserve">Entry Descent and Landing </w:t>
      </w:r>
    </w:p>
    <w:p w14:paraId="378F9197" w14:textId="5100EBDA" w:rsidR="00672C7C" w:rsidRDefault="00ED1566">
      <w:pPr>
        <w:pStyle w:val="Nomenclature"/>
      </w:pPr>
      <w:r>
        <w:t>FTPS</w:t>
      </w:r>
      <w:r w:rsidR="00672C7C">
        <w:tab/>
        <w:t>=</w:t>
      </w:r>
      <w:r w:rsidR="00672C7C">
        <w:tab/>
        <w:t>Flexible Thermal Protection System</w:t>
      </w:r>
    </w:p>
    <w:p w14:paraId="19D11BEF" w14:textId="77777777" w:rsidR="009932F0" w:rsidRDefault="009932F0" w:rsidP="00175BD0">
      <w:pPr>
        <w:pStyle w:val="Nomenclature"/>
      </w:pPr>
      <w:r>
        <w:t>HIAD</w:t>
      </w:r>
      <w:r>
        <w:tab/>
        <w:t>=</w:t>
      </w:r>
      <w:r>
        <w:tab/>
      </w:r>
      <w:r w:rsidRPr="009932F0">
        <w:t>Hypersonic Inflatable Aerodynamic Decelerator</w:t>
      </w:r>
    </w:p>
    <w:p w14:paraId="06295DA5" w14:textId="77777777" w:rsidR="00785878" w:rsidRDefault="00437D66" w:rsidP="00785878">
      <w:pPr>
        <w:pStyle w:val="Nomenclature"/>
      </w:pPr>
      <w:r>
        <w:t>IRVE</w:t>
      </w:r>
      <w:r>
        <w:tab/>
        <w:t>=</w:t>
      </w:r>
      <w:r>
        <w:tab/>
        <w:t>Inflatable Reentry Vehicle Experiment</w:t>
      </w:r>
      <w:r w:rsidR="00785878">
        <w:t xml:space="preserve"> </w:t>
      </w:r>
    </w:p>
    <w:p w14:paraId="7BFA30CB" w14:textId="77777777" w:rsidR="00672C7C" w:rsidRDefault="00672C7C" w:rsidP="00785878">
      <w:pPr>
        <w:pStyle w:val="Nomenclature"/>
      </w:pPr>
      <w:r>
        <w:t>IS</w:t>
      </w:r>
      <w:r>
        <w:tab/>
        <w:t>=</w:t>
      </w:r>
      <w:r>
        <w:tab/>
        <w:t>Inflatable Structure</w:t>
      </w:r>
    </w:p>
    <w:p w14:paraId="482EE23E" w14:textId="4BA1AD36" w:rsidR="00AB7C23" w:rsidRDefault="00AB7C23" w:rsidP="00785878">
      <w:pPr>
        <w:pStyle w:val="Nomenclature"/>
      </w:pPr>
      <w:r>
        <w:t>LEO</w:t>
      </w:r>
      <w:r>
        <w:tab/>
        <w:t>=</w:t>
      </w:r>
      <w:r>
        <w:tab/>
        <w:t>Low Earth Orbit</w:t>
      </w:r>
    </w:p>
    <w:p w14:paraId="0D709CEB" w14:textId="77777777" w:rsidR="00906B17" w:rsidRDefault="00906B17" w:rsidP="00906B17">
      <w:pPr>
        <w:pStyle w:val="Nomenclature"/>
      </w:pPr>
      <w:r w:rsidRPr="00735342">
        <w:t>LOFTID</w:t>
      </w:r>
      <w:r>
        <w:tab/>
        <w:t>=</w:t>
      </w:r>
      <w:r>
        <w:tab/>
      </w:r>
      <w:r w:rsidRPr="00735342">
        <w:t>Low-earth Orbit Flight Test of an Inflatable Decelerator</w:t>
      </w:r>
    </w:p>
    <w:p w14:paraId="49AA4029" w14:textId="21FF362B" w:rsidR="00521B33" w:rsidRDefault="00521B33" w:rsidP="00175BD0">
      <w:pPr>
        <w:pStyle w:val="Nomenclature"/>
      </w:pPr>
      <w:r>
        <w:t>RTLS</w:t>
      </w:r>
      <w:r>
        <w:tab/>
        <w:t>=</w:t>
      </w:r>
      <w:r>
        <w:tab/>
        <w:t>Return to Launch Site</w:t>
      </w:r>
    </w:p>
    <w:p w14:paraId="56CDCC50" w14:textId="3EB71F92" w:rsidR="00A0044D" w:rsidRDefault="00A0044D" w:rsidP="00175BD0">
      <w:pPr>
        <w:pStyle w:val="Nomenclature"/>
      </w:pPr>
      <w:r>
        <w:t>RV</w:t>
      </w:r>
      <w:r>
        <w:tab/>
        <w:t>=</w:t>
      </w:r>
      <w:r>
        <w:tab/>
        <w:t>Reentry Vehicle</w:t>
      </w:r>
    </w:p>
    <w:p w14:paraId="236C445B" w14:textId="77777777" w:rsidR="00AB7C23" w:rsidRDefault="00AB7C23" w:rsidP="00175BD0">
      <w:pPr>
        <w:pStyle w:val="Nomenclature"/>
      </w:pPr>
      <w:r>
        <w:t>SAA</w:t>
      </w:r>
      <w:r>
        <w:tab/>
        <w:t xml:space="preserve">= </w:t>
      </w:r>
      <w:r>
        <w:tab/>
        <w:t>Space Act Agreements</w:t>
      </w:r>
    </w:p>
    <w:p w14:paraId="0B871A46" w14:textId="77777777" w:rsidR="00AB7C23" w:rsidRDefault="00AB7C23" w:rsidP="00175BD0">
      <w:pPr>
        <w:pStyle w:val="Nomenclature"/>
      </w:pPr>
      <w:r>
        <w:t>SMART</w:t>
      </w:r>
      <w:r>
        <w:tab/>
        <w:t>=</w:t>
      </w:r>
      <w:r>
        <w:tab/>
        <w:t>Sensible, Modular, Autonomous Return Technology</w:t>
      </w:r>
    </w:p>
    <w:p w14:paraId="5907A048" w14:textId="77777777" w:rsidR="00715992" w:rsidRDefault="00C14693" w:rsidP="00175BD0">
      <w:pPr>
        <w:pStyle w:val="Nomenclature"/>
      </w:pPr>
      <w:r>
        <w:t>ULA</w:t>
      </w:r>
      <w:r>
        <w:tab/>
        <w:t>=</w:t>
      </w:r>
      <w:r>
        <w:tab/>
        <w:t>United Launch Alliance</w:t>
      </w:r>
    </w:p>
    <w:p w14:paraId="149CD47C" w14:textId="77777777" w:rsidR="00715992" w:rsidRDefault="00715992" w:rsidP="00175BD0">
      <w:pPr>
        <w:pStyle w:val="Nomenclature"/>
      </w:pPr>
    </w:p>
    <w:p w14:paraId="5F9042DB" w14:textId="77777777" w:rsidR="00715992" w:rsidRDefault="00715992" w:rsidP="00175BD0">
      <w:pPr>
        <w:pStyle w:val="Nomenclature"/>
      </w:pPr>
    </w:p>
    <w:p w14:paraId="3C61B309" w14:textId="77777777" w:rsidR="00175BD0" w:rsidRDefault="00175BD0" w:rsidP="00175BD0">
      <w:pPr>
        <w:pStyle w:val="Nomenclature"/>
      </w:pPr>
    </w:p>
    <w:p w14:paraId="0B1E3431" w14:textId="2B64E2C3" w:rsidR="00715992" w:rsidRDefault="00715992">
      <w:pPr>
        <w:jc w:val="left"/>
        <w:rPr>
          <w:b/>
          <w:kern w:val="32"/>
          <w:sz w:val="22"/>
        </w:rPr>
      </w:pPr>
    </w:p>
    <w:p w14:paraId="20C50010" w14:textId="77777777" w:rsidR="00112093" w:rsidRDefault="00715992" w:rsidP="00112093">
      <w:pPr>
        <w:pStyle w:val="Heading1"/>
        <w:numPr>
          <w:ilvl w:val="0"/>
          <w:numId w:val="2"/>
        </w:numPr>
      </w:pPr>
      <w:r>
        <w:t>Background</w:t>
      </w:r>
    </w:p>
    <w:p w14:paraId="40A02B7F" w14:textId="77777777" w:rsidR="00112093" w:rsidRDefault="008F55CD">
      <w:pPr>
        <w:pStyle w:val="Text"/>
        <w:keepNext/>
        <w:framePr w:dropCap="drop" w:lines="2" w:wrap="around" w:vAnchor="text" w:hAnchor="text"/>
        <w:spacing w:line="459" w:lineRule="exact"/>
        <w:ind w:firstLine="0"/>
        <w:rPr>
          <w:position w:val="-5"/>
          <w:sz w:val="58"/>
        </w:rPr>
      </w:pPr>
      <w:r>
        <w:rPr>
          <w:position w:val="-5"/>
          <w:sz w:val="58"/>
        </w:rPr>
        <w:t>R</w:t>
      </w:r>
    </w:p>
    <w:tbl>
      <w:tblPr>
        <w:tblStyle w:val="TableGrid"/>
        <w:tblpPr w:leftFromText="180" w:rightFromText="180" w:vertAnchor="text" w:horzAnchor="margin" w:tblpXSpec="right" w:tblpY="120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tblGrid>
      <w:tr w:rsidR="00DE7AD1" w14:paraId="1E7DAB52" w14:textId="77777777" w:rsidTr="00DE7AD1">
        <w:tc>
          <w:tcPr>
            <w:tcW w:w="4896" w:type="dxa"/>
          </w:tcPr>
          <w:p w14:paraId="5BB17E21" w14:textId="77777777" w:rsidR="00AE5812" w:rsidRDefault="00DE7AD1" w:rsidP="00AE5812">
            <w:pPr>
              <w:keepNext/>
              <w:spacing w:line="336" w:lineRule="atLeast"/>
              <w:jc w:val="left"/>
              <w:textAlignment w:val="baseline"/>
            </w:pPr>
            <w:r w:rsidRPr="00824750">
              <w:rPr>
                <w:noProof/>
              </w:rPr>
              <w:drawing>
                <wp:inline distT="0" distB="0" distL="0" distR="0" wp14:anchorId="412301D0" wp14:editId="77095224">
                  <wp:extent cx="2947225" cy="2314575"/>
                  <wp:effectExtent l="19050" t="0" r="5525" b="0"/>
                  <wp:docPr id="19" name="Picture 4" descr="File:X-33 Venture Star in Orb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X-33 Venture Star in Orbit.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964385" cy="2328051"/>
                          </a:xfrm>
                          <a:prstGeom prst="rect">
                            <a:avLst/>
                          </a:prstGeom>
                          <a:noFill/>
                          <a:ln w="9525">
                            <a:noFill/>
                            <a:miter lim="800000"/>
                            <a:headEnd/>
                            <a:tailEnd/>
                          </a:ln>
                        </pic:spPr>
                      </pic:pic>
                    </a:graphicData>
                  </a:graphic>
                </wp:inline>
              </w:drawing>
            </w:r>
          </w:p>
          <w:p w14:paraId="43408D68" w14:textId="77777777" w:rsidR="00DE7AD1" w:rsidRDefault="00AE5812" w:rsidP="00AE5812">
            <w:pPr>
              <w:pStyle w:val="Caption"/>
              <w:jc w:val="left"/>
              <w:rPr>
                <w:rFonts w:ascii="Arial" w:hAnsi="Arial" w:cs="Arial"/>
                <w:sz w:val="19"/>
                <w:szCs w:val="19"/>
              </w:rPr>
            </w:pPr>
            <w:r>
              <w:t xml:space="preserve">Figure </w:t>
            </w:r>
            <w:fldSimple w:instr=" SEQ Figure \* ARABIC ">
              <w:r w:rsidR="001E1E47">
                <w:rPr>
                  <w:noProof/>
                </w:rPr>
                <w:t>1</w:t>
              </w:r>
            </w:fldSimple>
            <w:r>
              <w:t>: X-33 Credit: NASA</w:t>
            </w:r>
          </w:p>
        </w:tc>
      </w:tr>
    </w:tbl>
    <w:p w14:paraId="562228C7" w14:textId="77777777" w:rsidR="00112093" w:rsidRDefault="008F55CD">
      <w:pPr>
        <w:pStyle w:val="Text"/>
        <w:ind w:firstLine="0"/>
      </w:pPr>
      <w:r>
        <w:t>euse</w:t>
      </w:r>
      <w:r w:rsidR="00112093">
        <w:t xml:space="preserve"> </w:t>
      </w:r>
      <w:r w:rsidR="001E4E86">
        <w:t xml:space="preserve">has been </w:t>
      </w:r>
      <w:r w:rsidR="00485C56">
        <w:t>engrained in the</w:t>
      </w:r>
      <w:r w:rsidR="001E4E86">
        <w:t xml:space="preserve"> vision of </w:t>
      </w:r>
      <w:r w:rsidR="00485C56">
        <w:t xml:space="preserve">access to </w:t>
      </w:r>
      <w:r w:rsidR="001E4E86">
        <w:t>space since the early days of science fiction</w:t>
      </w:r>
      <w:r w:rsidR="00EE0C5F">
        <w:t>.</w:t>
      </w:r>
      <w:r w:rsidR="001E4E86">
        <w:t xml:space="preserve"> While the development of the Space Shuttle matured the technologies necessary to enable </w:t>
      </w:r>
      <w:r w:rsidR="008441BD">
        <w:t>deployment</w:t>
      </w:r>
      <w:r w:rsidR="001E4E86">
        <w:t xml:space="preserve"> and operation of a reusable launch system,</w:t>
      </w:r>
      <w:r w:rsidR="008E18BD">
        <w:t xml:space="preserve"> attempts to build on that heritage (Figure 1) to provide</w:t>
      </w:r>
      <w:r w:rsidR="001E4E86">
        <w:t xml:space="preserve"> economic reuse remained an elusive </w:t>
      </w:r>
      <w:r w:rsidR="0054063E">
        <w:t>goal. With</w:t>
      </w:r>
      <w:r w:rsidR="001E4E86">
        <w:t xml:space="preserve"> recent successes in the recovery, testing and relaunch of boost vehicles</w:t>
      </w:r>
      <w:r w:rsidR="00485C56">
        <w:t>,</w:t>
      </w:r>
      <w:r w:rsidR="001E4E86">
        <w:t xml:space="preserve"> debate on the merits of various approaches to space access </w:t>
      </w:r>
      <w:r w:rsidR="00F517CA">
        <w:t>continues</w:t>
      </w:r>
      <w:r w:rsidR="001E4E86">
        <w:t xml:space="preserve">. The challenge of closing </w:t>
      </w:r>
      <w:r w:rsidR="0054063E">
        <w:t>the</w:t>
      </w:r>
      <w:r w:rsidR="001E4E86">
        <w:t xml:space="preserve"> business case around</w:t>
      </w:r>
      <w:r w:rsidR="00485C56">
        <w:t xml:space="preserve"> </w:t>
      </w:r>
      <w:r w:rsidR="0054063E">
        <w:t>a</w:t>
      </w:r>
      <w:r w:rsidR="00485C56">
        <w:t xml:space="preserve"> reusable architecture remains key to fielding </w:t>
      </w:r>
      <w:r w:rsidR="0054063E">
        <w:t>a long</w:t>
      </w:r>
      <w:r w:rsidR="008441BD">
        <w:t>-</w:t>
      </w:r>
      <w:r w:rsidR="0054063E">
        <w:t>term viable reusable launch system.</w:t>
      </w:r>
      <w:r w:rsidR="009932F0">
        <w:t xml:space="preserve"> ULA </w:t>
      </w:r>
      <w:r w:rsidR="00F517CA">
        <w:t>continues to</w:t>
      </w:r>
      <w:r w:rsidR="009932F0">
        <w:t xml:space="preserve"> </w:t>
      </w:r>
      <w:r w:rsidR="00F517CA">
        <w:t xml:space="preserve">refine </w:t>
      </w:r>
      <w:r w:rsidR="009932F0">
        <w:t xml:space="preserve">its SMART Reuse concept as </w:t>
      </w:r>
      <w:r w:rsidR="00F517CA">
        <w:t xml:space="preserve">one </w:t>
      </w:r>
      <w:r w:rsidR="009932F0">
        <w:t>approach to close the business case</w:t>
      </w:r>
      <w:r w:rsidR="009932F0" w:rsidRPr="009932F0">
        <w:rPr>
          <w:vertAlign w:val="superscript"/>
        </w:rPr>
        <w:t>1</w:t>
      </w:r>
      <w:r w:rsidR="009932F0">
        <w:t>.</w:t>
      </w:r>
    </w:p>
    <w:p w14:paraId="778338C6" w14:textId="77777777" w:rsidR="003B5258" w:rsidRPr="003B5258" w:rsidRDefault="003B5258" w:rsidP="003B5258">
      <w:pPr>
        <w:pStyle w:val="Text"/>
      </w:pPr>
    </w:p>
    <w:p w14:paraId="00260602" w14:textId="5A40DA7F" w:rsidR="009267BB" w:rsidRDefault="00F517CA">
      <w:pPr>
        <w:pStyle w:val="Text"/>
      </w:pPr>
      <w:r>
        <w:t>The last decade has seen both expanded evidence of the maturity and efficacy of retro</w:t>
      </w:r>
      <w:r w:rsidR="00C844A8">
        <w:t>-</w:t>
      </w:r>
      <w:r>
        <w:t>thrust technology for booster recover</w:t>
      </w:r>
      <w:r w:rsidR="00BF1E41">
        <w:t>.</w:t>
      </w:r>
      <w:r>
        <w:t xml:space="preserve"> However</w:t>
      </w:r>
      <w:r w:rsidR="00C844A8">
        <w:t>,</w:t>
      </w:r>
      <w:r>
        <w:t xml:space="preserve"> it has also see</w:t>
      </w:r>
      <w:r w:rsidR="00C844A8">
        <w:t>n</w:t>
      </w:r>
      <w:r>
        <w:t xml:space="preserve"> limitations in application as small launch continues to pursue other technologies for the benefits without </w:t>
      </w:r>
      <w:r w:rsidR="00095174">
        <w:t>adopting the</w:t>
      </w:r>
      <w:r>
        <w:t xml:space="preserve"> risks associated with thrust based solutions. Obviously one aspect of this is the performance penalty from reserving 40% of the boost capacity to halt the descen</w:t>
      </w:r>
      <w:r w:rsidR="00095174">
        <w:t>t</w:t>
      </w:r>
      <w:r>
        <w:t xml:space="preserve"> and </w:t>
      </w:r>
      <w:r w:rsidR="00095174">
        <w:t xml:space="preserve">mitigate the </w:t>
      </w:r>
      <w:r>
        <w:t xml:space="preserve">heating of the booster falling to </w:t>
      </w:r>
      <w:r w:rsidR="00095174">
        <w:t>E</w:t>
      </w:r>
      <w:r>
        <w:t>arth.</w:t>
      </w:r>
    </w:p>
    <w:p w14:paraId="4DC13ACA" w14:textId="77777777" w:rsidR="009267BB" w:rsidRDefault="009267BB">
      <w:pPr>
        <w:pStyle w:val="Text"/>
      </w:pPr>
    </w:p>
    <w:p w14:paraId="08F93CD7" w14:textId="6D473D41" w:rsidR="002A2F8B" w:rsidRDefault="00F517CA">
      <w:pPr>
        <w:pStyle w:val="Text"/>
      </w:pPr>
      <w:r>
        <w:t>On the other side of the debate companies like Masten, Blue Origin and SpaceX have demonstrated the capability afforded with booster hop and landing technologies</w:t>
      </w:r>
      <w:r w:rsidR="00E15A8A">
        <w:t>.</w:t>
      </w:r>
      <w:r>
        <w:t xml:space="preserve"> Masten has had over 600 flights of their Entry, Descent and Landing testbed vehicles. </w:t>
      </w:r>
      <w:r w:rsidR="000F01C2">
        <w:t>Blue Origin has been perfecting their booster reuse approach with 5 and 6 successful launch</w:t>
      </w:r>
      <w:r w:rsidR="00095174">
        <w:t>es</w:t>
      </w:r>
      <w:r w:rsidR="000F01C2">
        <w:t xml:space="preserve"> and landing</w:t>
      </w:r>
      <w:r w:rsidR="00095174">
        <w:t>s</w:t>
      </w:r>
      <w:r w:rsidR="000F01C2">
        <w:t xml:space="preserve"> of </w:t>
      </w:r>
      <w:r w:rsidR="00A75A25">
        <w:t>its</w:t>
      </w:r>
      <w:r w:rsidR="000F01C2">
        <w:t xml:space="preserve"> two most recent boosters.</w:t>
      </w:r>
      <w:r w:rsidR="00C844A8">
        <w:t xml:space="preserve"> </w:t>
      </w:r>
      <w:r w:rsidR="000F01C2">
        <w:t>This reuse record was just tied by SpaceX in August of 2020 with the 6</w:t>
      </w:r>
      <w:r w:rsidR="000F01C2" w:rsidRPr="00682DB5">
        <w:rPr>
          <w:vertAlign w:val="superscript"/>
        </w:rPr>
        <w:t>th</w:t>
      </w:r>
      <w:r w:rsidR="000F01C2">
        <w:t xml:space="preserve"> successful landing of B1049. Of course</w:t>
      </w:r>
      <w:r w:rsidR="00EF6F5F">
        <w:t>,</w:t>
      </w:r>
      <w:r w:rsidR="000F01C2">
        <w:t xml:space="preserve"> SpaceX has </w:t>
      </w:r>
      <w:r w:rsidR="007D7F44">
        <w:t>had</w:t>
      </w:r>
      <w:r w:rsidR="000F01C2">
        <w:t xml:space="preserve"> far more successful used vehicle landings</w:t>
      </w:r>
      <w:r w:rsidR="007D7F44">
        <w:t xml:space="preserve"> with about 60 successful landings and an 80% success rate over the last decade. Recent imp</w:t>
      </w:r>
      <w:r w:rsidR="00C844A8">
        <w:t>r</w:t>
      </w:r>
      <w:r w:rsidR="007D7F44">
        <w:t>ovements have reduced the landing failure rate but with an average usage of 3 flights per booster, the effective number of uses per stage is still ill-defined.</w:t>
      </w:r>
    </w:p>
    <w:p w14:paraId="5C9FC3B8" w14:textId="77777777" w:rsidR="00112093" w:rsidRPr="006B14B6" w:rsidRDefault="001E4E86" w:rsidP="001E4E86">
      <w:pPr>
        <w:pStyle w:val="Text"/>
        <w:tabs>
          <w:tab w:val="clear" w:pos="288"/>
          <w:tab w:val="left" w:pos="3307"/>
        </w:tabs>
        <w:ind w:firstLine="0"/>
        <w:rPr>
          <w:b/>
          <w:color w:val="000000"/>
        </w:rPr>
      </w:pPr>
      <w:r>
        <w:rPr>
          <w:b/>
          <w:color w:val="000000"/>
        </w:rPr>
        <w:tab/>
      </w:r>
    </w:p>
    <w:p w14:paraId="78244BD9" w14:textId="77777777" w:rsidR="00112093" w:rsidRDefault="00715992" w:rsidP="00112093">
      <w:pPr>
        <w:pStyle w:val="Heading1"/>
        <w:numPr>
          <w:ilvl w:val="0"/>
          <w:numId w:val="2"/>
        </w:numPr>
      </w:pPr>
      <w:r>
        <w:t>Business Case</w:t>
      </w:r>
    </w:p>
    <w:p w14:paraId="237EB427" w14:textId="77777777" w:rsidR="00112093" w:rsidRDefault="00715992" w:rsidP="00A8169F">
      <w:pPr>
        <w:pStyle w:val="Heading2"/>
      </w:pPr>
      <w:r>
        <w:t>LV Reuse</w:t>
      </w:r>
      <w:r w:rsidR="00112093">
        <w:t xml:space="preserve"> </w:t>
      </w:r>
    </w:p>
    <w:p w14:paraId="4ED1FA6F" w14:textId="77777777" w:rsidR="00A8169F" w:rsidRDefault="005E053F" w:rsidP="00A8169F">
      <w:pPr>
        <w:pStyle w:val="Text"/>
      </w:pPr>
      <w:r>
        <w:t xml:space="preserve"> </w:t>
      </w:r>
    </w:p>
    <w:p w14:paraId="68814BFD" w14:textId="2C2BC594" w:rsidR="000A1842" w:rsidRDefault="005E053F" w:rsidP="005F62EB">
      <w:pPr>
        <w:pStyle w:val="Body"/>
      </w:pPr>
      <w:r>
        <w:t xml:space="preserve"> </w:t>
      </w:r>
      <w:r w:rsidR="000741A3">
        <w:t xml:space="preserve">While the debate on the merits of the two approaches to reuse continues, it is worth revisiting the key points around the two techniques. They </w:t>
      </w:r>
      <w:r w:rsidR="00C844A8">
        <w:t>begin with</w:t>
      </w:r>
      <w:r w:rsidR="000741A3">
        <w:t xml:space="preserve"> very different assumptions, applications</w:t>
      </w:r>
      <w:r w:rsidR="00C844A8">
        <w:t>,</w:t>
      </w:r>
      <w:r w:rsidR="000741A3">
        <w:t xml:space="preserve"> and adjacent market perspectives.</w:t>
      </w:r>
      <w:r w:rsidR="00FB7D04">
        <w:t xml:space="preserve"> It is interesting to note that the Starlink missions, </w:t>
      </w:r>
      <w:r w:rsidR="00C844A8">
        <w:t xml:space="preserve">which </w:t>
      </w:r>
      <w:r w:rsidR="00FB7D04">
        <w:t xml:space="preserve">launch 60 </w:t>
      </w:r>
      <w:r w:rsidR="00C844A8">
        <w:t xml:space="preserve">SmallSats </w:t>
      </w:r>
      <w:r w:rsidR="00FB7D04">
        <w:t>at a time</w:t>
      </w:r>
      <w:r w:rsidR="00C844A8">
        <w:t>,</w:t>
      </w:r>
      <w:r w:rsidR="00FB7D04">
        <w:t xml:space="preserve"> leave enough excess p</w:t>
      </w:r>
      <w:r w:rsidR="00C844A8">
        <w:t>er</w:t>
      </w:r>
      <w:r w:rsidR="00FB7D04">
        <w:t xml:space="preserve">formance for booster recovery but no room for additional payloads. </w:t>
      </w:r>
      <w:r w:rsidR="00867D52">
        <w:t>The Atlas V fairing sizes allows significantly more volume enabling lower $/kg solutions. The retro</w:t>
      </w:r>
      <w:r w:rsidR="00C844A8">
        <w:t>-</w:t>
      </w:r>
      <w:r w:rsidR="00867D52">
        <w:t>thrust solution has application for rocket reuse, assuming fueling systems pre-exist, for Mars flight, while the HIAD</w:t>
      </w:r>
      <w:r w:rsidR="00095174">
        <w:t>-</w:t>
      </w:r>
      <w:r w:rsidR="00867D52">
        <w:t>base</w:t>
      </w:r>
      <w:r w:rsidR="00095174">
        <w:t>d</w:t>
      </w:r>
      <w:r w:rsidR="00867D52">
        <w:t xml:space="preserve"> system has application for large mass, one-way delivery to Mars. While the retro-thrust approach is a dedicated solution for booster reuse, the HIAD technology has an adjacent market for return of cislunar products to </w:t>
      </w:r>
      <w:r w:rsidR="00095174">
        <w:t>E</w:t>
      </w:r>
      <w:r w:rsidR="00867D52">
        <w:t>arth.</w:t>
      </w:r>
      <w:r w:rsidR="00C844A8">
        <w:t xml:space="preserve"> </w:t>
      </w:r>
      <w:r w:rsidR="00867D52">
        <w:t>Thus it is apparent that the development of retro-thrust aligns with an internal focus on Mars transportation while the HIAD based SMART system is focused on leveraging an emerging supply chain</w:t>
      </w:r>
      <w:r w:rsidR="000A1842">
        <w:t xml:space="preserve"> to improve the $/kg for delivery.</w:t>
      </w:r>
    </w:p>
    <w:p w14:paraId="7F6BEF05" w14:textId="26479310" w:rsidR="000741A3" w:rsidRDefault="00867D52" w:rsidP="00095174">
      <w:pPr>
        <w:pStyle w:val="Body"/>
      </w:pPr>
      <w:r>
        <w:t xml:space="preserve"> </w:t>
      </w:r>
    </w:p>
    <w:p w14:paraId="6ABD7C8A" w14:textId="6457B146" w:rsidR="00275D1F" w:rsidRDefault="00BF1E41">
      <w:pPr>
        <w:pStyle w:val="Body"/>
      </w:pPr>
      <w:r>
        <w:t xml:space="preserve">While </w:t>
      </w:r>
      <w:r w:rsidR="00160F94">
        <w:t>it</w:t>
      </w:r>
      <w:r>
        <w:t xml:space="preserve"> does</w:t>
      </w:r>
      <w:r w:rsidR="00095174">
        <w:t xml:space="preserve"> </w:t>
      </w:r>
      <w:r>
        <w:t>n</w:t>
      </w:r>
      <w:r w:rsidR="00095174">
        <w:t>o</w:t>
      </w:r>
      <w:r>
        <w:t xml:space="preserve">t make business sense to throw away a delivery van after each </w:t>
      </w:r>
      <w:r w:rsidR="00D84712">
        <w:t>trip</w:t>
      </w:r>
      <w:r>
        <w:t xml:space="preserve">, the business case for space </w:t>
      </w:r>
      <w:r w:rsidR="00D84712">
        <w:t xml:space="preserve">transportation </w:t>
      </w:r>
      <w:r>
        <w:t xml:space="preserve">is not nearly that straight forward. </w:t>
      </w:r>
      <w:r w:rsidR="007B4636">
        <w:t xml:space="preserve">Small launch </w:t>
      </w:r>
      <w:r w:rsidR="00160F94">
        <w:t>provid</w:t>
      </w:r>
      <w:r w:rsidR="007B4636">
        <w:t>ing</w:t>
      </w:r>
      <w:r w:rsidR="00160F94">
        <w:t xml:space="preserve"> a dedicated ride for $5M </w:t>
      </w:r>
      <w:r w:rsidR="00E910C5">
        <w:t xml:space="preserve">is not designed to minimize the $/kg, </w:t>
      </w:r>
      <w:r w:rsidR="007B4636">
        <w:t>rather the business case for small launch is focused on the cost of access.</w:t>
      </w:r>
      <w:r w:rsidR="00E910C5">
        <w:t xml:space="preserve"> </w:t>
      </w:r>
      <w:r w:rsidR="00D23EDE">
        <w:t xml:space="preserve">The performance penalty </w:t>
      </w:r>
      <w:r w:rsidR="00D23EDE">
        <w:lastRenderedPageBreak/>
        <w:t>for retro</w:t>
      </w:r>
      <w:r w:rsidR="00C844A8">
        <w:t>-</w:t>
      </w:r>
      <w:r w:rsidR="00D23EDE">
        <w:t>thrust recovery l</w:t>
      </w:r>
      <w:r w:rsidR="007B4636">
        <w:t>ower</w:t>
      </w:r>
      <w:r w:rsidR="00D23EDE">
        <w:t>s</w:t>
      </w:r>
      <w:r w:rsidR="007B4636">
        <w:t xml:space="preserve"> the </w:t>
      </w:r>
      <w:r w:rsidR="00D23EDE">
        <w:t>insertion mass</w:t>
      </w:r>
      <w:r w:rsidR="007B4636">
        <w:t xml:space="preserve"> for access</w:t>
      </w:r>
      <w:r w:rsidR="00D84712">
        <w:t>,</w:t>
      </w:r>
      <w:r w:rsidR="007B4636">
        <w:t xml:space="preserve"> render</w:t>
      </w:r>
      <w:r w:rsidR="0079159F">
        <w:t>ing</w:t>
      </w:r>
      <w:r w:rsidR="007B4636">
        <w:t xml:space="preserve"> the benefit </w:t>
      </w:r>
      <w:r w:rsidR="00711C34">
        <w:t xml:space="preserve">ineffective. Instead, the technologies envisioned for SMART Reuse hold </w:t>
      </w:r>
      <w:r w:rsidR="00095174">
        <w:t xml:space="preserve">the </w:t>
      </w:r>
      <w:r w:rsidR="00711C34">
        <w:t>promise of enabling booster reuse for the small launch market. Similarly</w:t>
      </w:r>
      <w:r w:rsidR="000D7A23">
        <w:t xml:space="preserve">, </w:t>
      </w:r>
      <w:r w:rsidR="00D84712">
        <w:t>in a</w:t>
      </w:r>
      <w:r w:rsidR="00095174">
        <w:t>ny</w:t>
      </w:r>
      <w:r w:rsidR="000D7A23">
        <w:t xml:space="preserve"> scenario where one is not volume limited,</w:t>
      </w:r>
      <w:r w:rsidR="00711C34">
        <w:t xml:space="preserve"> the cost </w:t>
      </w:r>
      <w:r w:rsidR="00095174">
        <w:t xml:space="preserve">in performance for the </w:t>
      </w:r>
      <w:r w:rsidR="00711C34">
        <w:t>benefit of recovery and reuse can quickly tilt the scales in favor</w:t>
      </w:r>
      <w:r w:rsidR="000D7A23">
        <w:t xml:space="preserve"> </w:t>
      </w:r>
      <w:r w:rsidR="00D84712">
        <w:t xml:space="preserve">of </w:t>
      </w:r>
      <w:r w:rsidR="000D7A23">
        <w:t xml:space="preserve">providing the expendable capability to additional payloads. As the demand for access grows, the market seeks the better $/kg benefit of large launch. The incremental cost of additional capability creates an opportunity for lower cost deployment of constellations. </w:t>
      </w:r>
      <w:r w:rsidR="00D84712">
        <w:t xml:space="preserve">The math remains in favor of recovery and reuse </w:t>
      </w:r>
      <w:r w:rsidR="000D7A23">
        <w:t>only when the payload mass is volume limited.</w:t>
      </w:r>
    </w:p>
    <w:p w14:paraId="025F9F5D" w14:textId="18C85AED" w:rsidR="00DE7AD1" w:rsidRDefault="00275D1F" w:rsidP="00682DB5">
      <w:pPr>
        <w:pStyle w:val="Body"/>
      </w:pPr>
      <w:r>
        <w:t>If the market does blossom under the effect of reduced costs, the need for timely access may drive demand and a premium for the next available slot thereby growing capacity for a nearer term opportunity. O</w:t>
      </w:r>
      <w:r w:rsidR="00E15A8A">
        <w:t xml:space="preserve">ther factors, </w:t>
      </w:r>
      <w:r>
        <w:t>like</w:t>
      </w:r>
      <w:r w:rsidR="00E15A8A">
        <w:t xml:space="preserve"> time to </w:t>
      </w:r>
      <w:r>
        <w:t xml:space="preserve">insertion </w:t>
      </w:r>
      <w:r w:rsidR="00E15A8A">
        <w:t>at operational orbit</w:t>
      </w:r>
      <w:r w:rsidR="00E36B1C">
        <w:t>,</w:t>
      </w:r>
      <w:r w:rsidR="00FA4A3C">
        <w:t xml:space="preserve"> </w:t>
      </w:r>
      <w:r>
        <w:t>while</w:t>
      </w:r>
      <w:r w:rsidR="00FA4A3C">
        <w:t xml:space="preserve"> not directly impacted by the decision for recovery and reuse </w:t>
      </w:r>
      <w:r>
        <w:t>may be adversely impacted by the performance penalty of reuse. This effect was a key feature of Equation 1</w:t>
      </w:r>
      <w:r w:rsidR="007637D4">
        <w:t xml:space="preserve"> below</w:t>
      </w:r>
      <w:r w:rsidR="00F871E8">
        <w:t>.</w:t>
      </w:r>
      <w:r w:rsidR="00FA4A3C">
        <w:t xml:space="preserve"> </w:t>
      </w:r>
      <w:r w:rsidR="00531568">
        <w:t>The previously proposed</w:t>
      </w:r>
      <w:r w:rsidR="002304EE" w:rsidRPr="002304EE">
        <w:rPr>
          <w:vertAlign w:val="superscript"/>
        </w:rPr>
        <w:t>3</w:t>
      </w:r>
      <w:r w:rsidR="00531568">
        <w:t xml:space="preserve"> cost ratio</w:t>
      </w:r>
      <w:r w:rsidR="007637D4">
        <w:t>,</w:t>
      </w:r>
      <w:r w:rsidR="00531568">
        <w:t xml:space="preserve"> </w:t>
      </w:r>
      <w:r w:rsidR="007637D4">
        <w:t>E</w:t>
      </w:r>
      <w:r w:rsidR="00DE7AD1">
        <w:t>quation</w:t>
      </w:r>
      <w:r w:rsidR="00531568">
        <w:t xml:space="preserve"> 1</w:t>
      </w:r>
      <w:r w:rsidR="007637D4">
        <w:t>,</w:t>
      </w:r>
      <w:r w:rsidR="00DE7AD1">
        <w:t xml:space="preserve"> </w:t>
      </w:r>
      <w:r w:rsidR="00531568">
        <w:t>provides a non-dimensional definition of</w:t>
      </w:r>
      <w:r w:rsidR="00DE7AD1">
        <w:t xml:space="preserve"> the reuse index</w:t>
      </w:r>
      <w:r w:rsidR="00531568">
        <w:t xml:space="preserve"> comparing the impact of using the base capability of a launch system in a reusable configuration versus an expendable configuration. By manipulation of the various parameters one can quickly determine that the performance ratio is the most </w:t>
      </w:r>
      <w:r w:rsidR="00012EE2">
        <w:t>impactful</w:t>
      </w:r>
      <w:r w:rsidR="00531568">
        <w:t xml:space="preserve"> term.</w:t>
      </w:r>
    </w:p>
    <w:p w14:paraId="29717579" w14:textId="637EA278" w:rsidR="00726B03" w:rsidRDefault="00726B03" w:rsidP="005F62EB">
      <w:pPr>
        <w:pStyle w:val="Body"/>
      </w:pPr>
      <w:r>
        <w:t xml:space="preserve">This performance ratio is the term that captures the fact that vehicle performance must be </w:t>
      </w:r>
      <w:r w:rsidR="008441BD">
        <w:t>allocated</w:t>
      </w:r>
      <w:r>
        <w:t xml:space="preserve"> to return the </w:t>
      </w:r>
      <w:r w:rsidR="00012EE2">
        <w:t>booster elements</w:t>
      </w:r>
      <w:r>
        <w:t xml:space="preserve"> to </w:t>
      </w:r>
      <w:r w:rsidR="007637D4">
        <w:t>E</w:t>
      </w:r>
      <w:r>
        <w:t>arth in a manner that enables reuse. For the space shuttle, in a Trans-Atlantic Abort scenario, there was very little performance impact since the vehicle was on a ballistic path across the ocean. In that case</w:t>
      </w:r>
      <w:r w:rsidR="008441BD">
        <w:t>,</w:t>
      </w:r>
      <w:r>
        <w:t xml:space="preserve"> </w:t>
      </w:r>
      <w:r w:rsidR="007637D4">
        <w:t xml:space="preserve">much of </w:t>
      </w:r>
      <w:r>
        <w:t xml:space="preserve">the energy imparted to the shuttle was dissipated by the shuttle </w:t>
      </w:r>
      <w:r w:rsidR="008E18BD">
        <w:t>Thermal</w:t>
      </w:r>
      <w:r>
        <w:t xml:space="preserve"> Protection System (TPS). Even the main engines were shielded from the reentry environments by the TPS. For vertical landing of a booster</w:t>
      </w:r>
      <w:r w:rsidR="008441BD">
        <w:t>,</w:t>
      </w:r>
      <w:r>
        <w:t xml:space="preserve"> this is not the case. Fuel must be </w:t>
      </w:r>
      <w:r w:rsidR="007F07FF">
        <w:t>allocated</w:t>
      </w:r>
      <w:r>
        <w:t xml:space="preserve"> to </w:t>
      </w:r>
      <w:r w:rsidR="007637D4">
        <w:t xml:space="preserve">offset </w:t>
      </w:r>
      <w:r>
        <w:t xml:space="preserve">the </w:t>
      </w:r>
      <w:r w:rsidR="00F871E8">
        <w:t xml:space="preserve">kinetic and </w:t>
      </w:r>
      <w:r>
        <w:t>potential energy imparted to the booster on ascent, control the descent</w:t>
      </w:r>
      <w:r w:rsidR="007F07FF">
        <w:t>,</w:t>
      </w:r>
      <w:r>
        <w:t xml:space="preserve"> and minimize the impact of the reentry environments on the reusable systems.</w:t>
      </w:r>
    </w:p>
    <w:p w14:paraId="00B46FC4" w14:textId="77777777" w:rsidR="00531568" w:rsidRDefault="00531568" w:rsidP="00DE7AD1">
      <w:pPr>
        <w:pStyle w:val="Text"/>
      </w:pPr>
    </w:p>
    <w:p w14:paraId="25305D4A" w14:textId="77777777" w:rsidR="00DE7AD1" w:rsidRPr="00E70DAC" w:rsidRDefault="00DE7AD1" w:rsidP="00726B03">
      <w:pPr>
        <w:pStyle w:val="Equation"/>
        <w:pBdr>
          <w:top w:val="single" w:sz="4" w:space="1" w:color="auto"/>
          <w:left w:val="single" w:sz="4" w:space="4" w:color="auto"/>
          <w:bottom w:val="single" w:sz="4" w:space="1" w:color="auto"/>
          <w:right w:val="single" w:sz="4" w:space="4" w:color="auto"/>
        </w:pBdr>
      </w:pPr>
      <w:r>
        <w:tab/>
      </w:r>
      <w:r w:rsidRPr="00E70DAC">
        <w:rPr>
          <w:noProof/>
        </w:rPr>
        <w:drawing>
          <wp:inline distT="0" distB="0" distL="0" distR="0" wp14:anchorId="3BA11727" wp14:editId="2E02188C">
            <wp:extent cx="2844920" cy="287548"/>
            <wp:effectExtent l="19050" t="0" r="0" b="0"/>
            <wp:docPr id="20" name="Picture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2" cstate="print">
                      <a:clrChange>
                        <a:clrFrom>
                          <a:srgbClr val="FFFFFF"/>
                        </a:clrFrom>
                        <a:clrTo>
                          <a:srgbClr val="FFFFFF">
                            <a:alpha val="0"/>
                          </a:srgbClr>
                        </a:clrTo>
                      </a:clrChange>
                    </a:blip>
                    <a:srcRect/>
                    <a:stretch>
                      <a:fillRect/>
                    </a:stretch>
                  </pic:blipFill>
                  <pic:spPr bwMode="auto">
                    <a:xfrm>
                      <a:off x="0" y="0"/>
                      <a:ext cx="2854500" cy="288516"/>
                    </a:xfrm>
                    <a:prstGeom prst="rect">
                      <a:avLst/>
                    </a:prstGeom>
                    <a:noFill/>
                  </pic:spPr>
                </pic:pic>
              </a:graphicData>
            </a:graphic>
          </wp:inline>
        </w:drawing>
      </w:r>
      <w:r>
        <w:t xml:space="preserve">                                          (</w:t>
      </w:r>
      <w:r w:rsidR="009932F0">
        <w:t>Eqn-</w:t>
      </w:r>
      <w:r>
        <w:t>1)</w:t>
      </w:r>
    </w:p>
    <w:p w14:paraId="4B77A45E" w14:textId="77777777" w:rsidR="00DE7AD1" w:rsidRDefault="00DE7AD1" w:rsidP="00726B03">
      <w:pPr>
        <w:pStyle w:val="Text"/>
        <w:pBdr>
          <w:top w:val="single" w:sz="4" w:space="1" w:color="auto"/>
          <w:left w:val="single" w:sz="4" w:space="4" w:color="auto"/>
          <w:bottom w:val="single" w:sz="4" w:space="1" w:color="auto"/>
          <w:right w:val="single" w:sz="4" w:space="4" w:color="auto"/>
        </w:pBdr>
        <w:ind w:firstLine="0"/>
      </w:pPr>
      <w:r>
        <w:t>where:</w:t>
      </w:r>
    </w:p>
    <w:p w14:paraId="47E9903D" w14:textId="77777777" w:rsidR="00DE7AD1" w:rsidRPr="00531568" w:rsidRDefault="00DE7AD1" w:rsidP="00726B03">
      <w:pPr>
        <w:pStyle w:val="Text"/>
        <w:pBdr>
          <w:top w:val="single" w:sz="4" w:space="1" w:color="auto"/>
          <w:left w:val="single" w:sz="4" w:space="4" w:color="auto"/>
          <w:bottom w:val="single" w:sz="4" w:space="1" w:color="auto"/>
          <w:right w:val="single" w:sz="4" w:space="4" w:color="auto"/>
        </w:pBdr>
        <w:ind w:firstLine="0"/>
        <w:rPr>
          <w:sz w:val="18"/>
        </w:rPr>
      </w:pPr>
    </w:p>
    <w:p w14:paraId="664F4D79" w14:textId="77777777" w:rsidR="00DE7AD1" w:rsidRPr="00531568" w:rsidRDefault="00DE7AD1" w:rsidP="00726B03">
      <w:pPr>
        <w:pStyle w:val="Text"/>
        <w:pBdr>
          <w:top w:val="single" w:sz="4" w:space="1" w:color="auto"/>
          <w:left w:val="single" w:sz="4" w:space="4" w:color="auto"/>
          <w:bottom w:val="single" w:sz="4" w:space="1" w:color="auto"/>
          <w:right w:val="single" w:sz="4" w:space="4" w:color="auto"/>
        </w:pBdr>
        <w:ind w:firstLine="0"/>
        <w:rPr>
          <w:sz w:val="18"/>
        </w:rPr>
      </w:pPr>
      <w:r w:rsidRPr="00531568">
        <w:rPr>
          <w:i/>
          <w:sz w:val="18"/>
        </w:rPr>
        <w:tab/>
        <w:t>I</w:t>
      </w:r>
      <w:r w:rsidRPr="00531568">
        <w:rPr>
          <w:sz w:val="18"/>
        </w:rPr>
        <w:t xml:space="preserve"> = the reuse index</w:t>
      </w:r>
    </w:p>
    <w:p w14:paraId="0B5C0895" w14:textId="77777777" w:rsidR="00DE7AD1" w:rsidRPr="00531568" w:rsidRDefault="00DE7AD1" w:rsidP="00726B03">
      <w:pPr>
        <w:pStyle w:val="Text"/>
        <w:pBdr>
          <w:top w:val="single" w:sz="4" w:space="1" w:color="auto"/>
          <w:left w:val="single" w:sz="4" w:space="4" w:color="auto"/>
          <w:bottom w:val="single" w:sz="4" w:space="1" w:color="auto"/>
          <w:right w:val="single" w:sz="4" w:space="4" w:color="auto"/>
        </w:pBdr>
        <w:ind w:firstLine="0"/>
        <w:rPr>
          <w:sz w:val="18"/>
        </w:rPr>
      </w:pPr>
    </w:p>
    <w:p w14:paraId="64C1E5A3" w14:textId="77777777" w:rsidR="00DE7AD1" w:rsidRPr="00531568" w:rsidRDefault="00DE7AD1" w:rsidP="00726B03">
      <w:pPr>
        <w:pStyle w:val="Text"/>
        <w:pBdr>
          <w:top w:val="single" w:sz="4" w:space="1" w:color="auto"/>
          <w:left w:val="single" w:sz="4" w:space="4" w:color="auto"/>
          <w:bottom w:val="single" w:sz="4" w:space="1" w:color="auto"/>
          <w:right w:val="single" w:sz="4" w:space="4" w:color="auto"/>
        </w:pBdr>
        <w:rPr>
          <w:sz w:val="18"/>
        </w:rPr>
      </w:pPr>
      <w:r w:rsidRPr="00531568">
        <w:rPr>
          <w:i/>
          <w:sz w:val="18"/>
        </w:rPr>
        <w:t>p</w:t>
      </w:r>
      <w:r w:rsidRPr="00531568">
        <w:rPr>
          <w:sz w:val="18"/>
        </w:rPr>
        <w:t xml:space="preserve"> = the ratio of the performance of the expendable system to the performance of the corresponding reusable system</w:t>
      </w:r>
    </w:p>
    <w:p w14:paraId="7D93902D" w14:textId="77777777" w:rsidR="00DE7AD1" w:rsidRPr="00531568" w:rsidRDefault="00DE7AD1" w:rsidP="00726B03">
      <w:pPr>
        <w:pStyle w:val="Text"/>
        <w:pBdr>
          <w:top w:val="single" w:sz="4" w:space="1" w:color="auto"/>
          <w:left w:val="single" w:sz="4" w:space="4" w:color="auto"/>
          <w:bottom w:val="single" w:sz="4" w:space="1" w:color="auto"/>
          <w:right w:val="single" w:sz="4" w:space="4" w:color="auto"/>
        </w:pBdr>
        <w:ind w:firstLine="0"/>
        <w:rPr>
          <w:sz w:val="18"/>
        </w:rPr>
      </w:pPr>
    </w:p>
    <w:p w14:paraId="210F191E" w14:textId="77777777" w:rsidR="00DE7AD1" w:rsidRPr="00531568" w:rsidRDefault="00DE7AD1" w:rsidP="00726B03">
      <w:pPr>
        <w:pStyle w:val="Text"/>
        <w:pBdr>
          <w:top w:val="single" w:sz="4" w:space="1" w:color="auto"/>
          <w:left w:val="single" w:sz="4" w:space="4" w:color="auto"/>
          <w:bottom w:val="single" w:sz="4" w:space="1" w:color="auto"/>
          <w:right w:val="single" w:sz="4" w:space="4" w:color="auto"/>
        </w:pBdr>
        <w:ind w:firstLine="0"/>
        <w:rPr>
          <w:rFonts w:eastAsiaTheme="minorEastAsia"/>
          <w:sz w:val="18"/>
        </w:rPr>
      </w:pPr>
      <w:r w:rsidRPr="00531568">
        <w:rPr>
          <w:i/>
          <w:sz w:val="18"/>
        </w:rPr>
        <w:tab/>
        <w:t>k</w:t>
      </w:r>
      <w:r w:rsidRPr="00531568">
        <w:rPr>
          <w:sz w:val="18"/>
        </w:rPr>
        <w:t xml:space="preserve"> = the</w:t>
      </w:r>
      <w:r w:rsidRPr="00531568">
        <w:rPr>
          <w:rFonts w:eastAsiaTheme="minorEastAsia"/>
          <w:sz w:val="18"/>
        </w:rPr>
        <w:t xml:space="preserve"> fraction of production cost of the hardware to be reused to the total cost of the expendable launch service</w:t>
      </w:r>
    </w:p>
    <w:p w14:paraId="5B4356A9" w14:textId="77777777" w:rsidR="00DE7AD1" w:rsidRPr="00531568" w:rsidRDefault="00DE7AD1" w:rsidP="00726B03">
      <w:pPr>
        <w:pStyle w:val="Text"/>
        <w:pBdr>
          <w:top w:val="single" w:sz="4" w:space="1" w:color="auto"/>
          <w:left w:val="single" w:sz="4" w:space="4" w:color="auto"/>
          <w:bottom w:val="single" w:sz="4" w:space="1" w:color="auto"/>
          <w:right w:val="single" w:sz="4" w:space="4" w:color="auto"/>
        </w:pBdr>
        <w:ind w:firstLine="0"/>
        <w:rPr>
          <w:rFonts w:eastAsiaTheme="minorEastAsia"/>
          <w:sz w:val="18"/>
        </w:rPr>
      </w:pPr>
    </w:p>
    <w:p w14:paraId="4160652A" w14:textId="77777777" w:rsidR="00DE7AD1" w:rsidRPr="00531568" w:rsidRDefault="00DE7AD1" w:rsidP="00726B03">
      <w:pPr>
        <w:pStyle w:val="Text"/>
        <w:pBdr>
          <w:top w:val="single" w:sz="4" w:space="1" w:color="auto"/>
          <w:left w:val="single" w:sz="4" w:space="4" w:color="auto"/>
          <w:bottom w:val="single" w:sz="4" w:space="1" w:color="auto"/>
          <w:right w:val="single" w:sz="4" w:space="4" w:color="auto"/>
        </w:pBdr>
        <w:ind w:firstLine="0"/>
        <w:rPr>
          <w:rFonts w:eastAsiaTheme="minorEastAsia"/>
          <w:i/>
          <w:sz w:val="18"/>
        </w:rPr>
      </w:pPr>
      <w:r w:rsidRPr="00531568">
        <w:rPr>
          <w:rFonts w:eastAsiaTheme="minorEastAsia"/>
          <w:i/>
          <w:sz w:val="18"/>
        </w:rPr>
        <w:tab/>
        <w:t>F</w:t>
      </w:r>
      <w:r w:rsidRPr="00531568">
        <w:rPr>
          <w:rFonts w:eastAsiaTheme="minorEastAsia"/>
          <w:sz w:val="18"/>
        </w:rPr>
        <w:t xml:space="preserve"> = a factor representing the production unit cost increase when the production rate is decreased by a factor </w:t>
      </w:r>
      <w:r w:rsidRPr="00531568">
        <w:rPr>
          <w:rFonts w:eastAsiaTheme="minorEastAsia"/>
          <w:i/>
          <w:sz w:val="18"/>
        </w:rPr>
        <w:t>n</w:t>
      </w:r>
    </w:p>
    <w:p w14:paraId="2A15D8F2" w14:textId="77777777" w:rsidR="00DE7AD1" w:rsidRPr="00531568" w:rsidRDefault="00DE7AD1" w:rsidP="00726B03">
      <w:pPr>
        <w:pStyle w:val="Text"/>
        <w:pBdr>
          <w:top w:val="single" w:sz="4" w:space="1" w:color="auto"/>
          <w:left w:val="single" w:sz="4" w:space="4" w:color="auto"/>
          <w:bottom w:val="single" w:sz="4" w:space="1" w:color="auto"/>
          <w:right w:val="single" w:sz="4" w:space="4" w:color="auto"/>
        </w:pBdr>
        <w:ind w:firstLine="0"/>
        <w:rPr>
          <w:rFonts w:eastAsiaTheme="minorEastAsia"/>
          <w:sz w:val="18"/>
        </w:rPr>
      </w:pPr>
    </w:p>
    <w:p w14:paraId="233089D7" w14:textId="77777777" w:rsidR="00DE7AD1" w:rsidRPr="00531568" w:rsidRDefault="00DE7AD1" w:rsidP="00726B03">
      <w:pPr>
        <w:pStyle w:val="Text"/>
        <w:pBdr>
          <w:top w:val="single" w:sz="4" w:space="1" w:color="auto"/>
          <w:left w:val="single" w:sz="4" w:space="4" w:color="auto"/>
          <w:bottom w:val="single" w:sz="4" w:space="1" w:color="auto"/>
          <w:right w:val="single" w:sz="4" w:space="4" w:color="auto"/>
        </w:pBdr>
        <w:ind w:firstLine="0"/>
        <w:rPr>
          <w:rFonts w:eastAsiaTheme="minorEastAsia"/>
          <w:sz w:val="18"/>
        </w:rPr>
      </w:pPr>
      <w:r w:rsidRPr="00531568">
        <w:rPr>
          <w:rFonts w:eastAsiaTheme="minorEastAsia"/>
          <w:i/>
          <w:sz w:val="18"/>
        </w:rPr>
        <w:tab/>
        <w:t>n</w:t>
      </w:r>
      <w:r w:rsidRPr="00531568">
        <w:rPr>
          <w:rFonts w:eastAsiaTheme="minorEastAsia"/>
          <w:sz w:val="18"/>
        </w:rPr>
        <w:t xml:space="preserve"> = the number of uses</w:t>
      </w:r>
    </w:p>
    <w:p w14:paraId="1824D35A" w14:textId="77777777" w:rsidR="00DE7AD1" w:rsidRPr="00531568" w:rsidRDefault="00DE7AD1" w:rsidP="00726B03">
      <w:pPr>
        <w:pStyle w:val="Text"/>
        <w:pBdr>
          <w:top w:val="single" w:sz="4" w:space="1" w:color="auto"/>
          <w:left w:val="single" w:sz="4" w:space="4" w:color="auto"/>
          <w:bottom w:val="single" w:sz="4" w:space="1" w:color="auto"/>
          <w:right w:val="single" w:sz="4" w:space="4" w:color="auto"/>
        </w:pBdr>
        <w:ind w:firstLine="0"/>
        <w:rPr>
          <w:rFonts w:eastAsiaTheme="minorEastAsia"/>
          <w:sz w:val="18"/>
        </w:rPr>
      </w:pPr>
    </w:p>
    <w:p w14:paraId="57CCD9CB" w14:textId="77777777" w:rsidR="00DE7AD1" w:rsidRPr="00531568" w:rsidRDefault="00DE7AD1" w:rsidP="00726B03">
      <w:pPr>
        <w:pStyle w:val="Text"/>
        <w:pBdr>
          <w:top w:val="single" w:sz="4" w:space="1" w:color="auto"/>
          <w:left w:val="single" w:sz="4" w:space="4" w:color="auto"/>
          <w:bottom w:val="single" w:sz="4" w:space="1" w:color="auto"/>
          <w:right w:val="single" w:sz="4" w:space="4" w:color="auto"/>
        </w:pBdr>
        <w:ind w:firstLine="0"/>
        <w:rPr>
          <w:rFonts w:eastAsiaTheme="minorEastAsia"/>
          <w:sz w:val="18"/>
        </w:rPr>
      </w:pPr>
      <w:r w:rsidRPr="00531568">
        <w:rPr>
          <w:rFonts w:eastAsiaTheme="minorEastAsia"/>
          <w:i/>
          <w:sz w:val="18"/>
        </w:rPr>
        <w:tab/>
        <w:t>C(RHW)</w:t>
      </w:r>
      <w:r w:rsidRPr="00531568">
        <w:rPr>
          <w:rFonts w:eastAsiaTheme="minorEastAsia"/>
          <w:sz w:val="18"/>
        </w:rPr>
        <w:t xml:space="preserve"> = the reused portion of the cost to recover and reuse, such as the cost of recovery hardware that will be reused</w:t>
      </w:r>
    </w:p>
    <w:p w14:paraId="68CC2021" w14:textId="77777777" w:rsidR="00531568" w:rsidRPr="00531568" w:rsidRDefault="00531568" w:rsidP="00726B03">
      <w:pPr>
        <w:pStyle w:val="Text"/>
        <w:pBdr>
          <w:top w:val="single" w:sz="4" w:space="1" w:color="auto"/>
          <w:left w:val="single" w:sz="4" w:space="4" w:color="auto"/>
          <w:bottom w:val="single" w:sz="4" w:space="1" w:color="auto"/>
          <w:right w:val="single" w:sz="4" w:space="4" w:color="auto"/>
        </w:pBdr>
        <w:ind w:firstLine="0"/>
        <w:rPr>
          <w:sz w:val="18"/>
        </w:rPr>
      </w:pPr>
    </w:p>
    <w:p w14:paraId="79F97497" w14:textId="77777777" w:rsidR="00531568" w:rsidRPr="00531568" w:rsidRDefault="00531568" w:rsidP="00726B03">
      <w:pPr>
        <w:pStyle w:val="Text"/>
        <w:pBdr>
          <w:top w:val="single" w:sz="4" w:space="1" w:color="auto"/>
          <w:left w:val="single" w:sz="4" w:space="4" w:color="auto"/>
          <w:bottom w:val="single" w:sz="4" w:space="1" w:color="auto"/>
          <w:right w:val="single" w:sz="4" w:space="4" w:color="auto"/>
        </w:pBdr>
        <w:ind w:firstLine="0"/>
        <w:rPr>
          <w:rFonts w:eastAsiaTheme="minorEastAsia"/>
          <w:sz w:val="18"/>
        </w:rPr>
      </w:pPr>
      <w:r w:rsidRPr="00531568">
        <w:rPr>
          <w:rFonts w:eastAsiaTheme="minorEastAsia"/>
          <w:i/>
          <w:sz w:val="18"/>
        </w:rPr>
        <w:tab/>
        <w:t>C(B)</w:t>
      </w:r>
      <w:r w:rsidRPr="00531568">
        <w:rPr>
          <w:rFonts w:eastAsiaTheme="minorEastAsia"/>
          <w:sz w:val="18"/>
        </w:rPr>
        <w:t xml:space="preserve"> = the production cost of the hardware to be reused</w:t>
      </w:r>
    </w:p>
    <w:p w14:paraId="71FAC68E" w14:textId="77777777" w:rsidR="00531568" w:rsidRPr="00531568" w:rsidRDefault="00531568" w:rsidP="00726B03">
      <w:pPr>
        <w:pStyle w:val="Text"/>
        <w:pBdr>
          <w:top w:val="single" w:sz="4" w:space="1" w:color="auto"/>
          <w:left w:val="single" w:sz="4" w:space="4" w:color="auto"/>
          <w:bottom w:val="single" w:sz="4" w:space="1" w:color="auto"/>
          <w:right w:val="single" w:sz="4" w:space="4" w:color="auto"/>
        </w:pBdr>
        <w:ind w:firstLine="0"/>
        <w:rPr>
          <w:sz w:val="18"/>
        </w:rPr>
      </w:pPr>
    </w:p>
    <w:p w14:paraId="3CA01F9C" w14:textId="77777777" w:rsidR="00531568" w:rsidRPr="00531568" w:rsidRDefault="00531568" w:rsidP="00726B03">
      <w:pPr>
        <w:pStyle w:val="Text"/>
        <w:pBdr>
          <w:top w:val="single" w:sz="4" w:space="1" w:color="auto"/>
          <w:left w:val="single" w:sz="4" w:space="4" w:color="auto"/>
          <w:bottom w:val="single" w:sz="4" w:space="1" w:color="auto"/>
          <w:right w:val="single" w:sz="4" w:space="4" w:color="auto"/>
        </w:pBdr>
        <w:ind w:firstLine="0"/>
        <w:rPr>
          <w:rFonts w:eastAsiaTheme="minorEastAsia"/>
          <w:sz w:val="18"/>
        </w:rPr>
      </w:pPr>
      <w:r w:rsidRPr="00531568">
        <w:rPr>
          <w:rFonts w:eastAsiaTheme="minorEastAsia"/>
          <w:i/>
          <w:sz w:val="18"/>
        </w:rPr>
        <w:tab/>
        <w:t>C(RR)</w:t>
      </w:r>
      <w:r w:rsidRPr="00531568">
        <w:rPr>
          <w:rFonts w:eastAsiaTheme="minorEastAsia"/>
          <w:sz w:val="18"/>
        </w:rPr>
        <w:t xml:space="preserve"> = the expended portion of the cost to recover and reuse, such as recovery operation and refurbishment costs</w:t>
      </w:r>
    </w:p>
    <w:p w14:paraId="65E97E68" w14:textId="77777777" w:rsidR="000E0009" w:rsidRDefault="000E0009" w:rsidP="00531568">
      <w:pPr>
        <w:pStyle w:val="Text"/>
        <w:ind w:firstLine="0"/>
      </w:pPr>
    </w:p>
    <w:p w14:paraId="49A35AB6" w14:textId="030D05F7" w:rsidR="005F62EB" w:rsidRDefault="00AD1132" w:rsidP="005F62EB">
      <w:pPr>
        <w:pStyle w:val="Body"/>
      </w:pPr>
      <w:r>
        <w:t>One other element in the equation</w:t>
      </w:r>
      <w:r w:rsidR="002A5CB2">
        <w:t>,</w:t>
      </w:r>
      <w:r>
        <w:t xml:space="preserve"> </w:t>
      </w:r>
      <w:r w:rsidR="008E18BD">
        <w:t>frequently</w:t>
      </w:r>
      <w:r w:rsidR="005F62EB">
        <w:t xml:space="preserve"> lost in the details</w:t>
      </w:r>
      <w:r w:rsidR="002A5CB2">
        <w:t>,</w:t>
      </w:r>
      <w:r w:rsidR="005F62EB">
        <w:t xml:space="preserve"> is the fact that the hardware is not the total cost of the launch service. The normal processing </w:t>
      </w:r>
      <w:r w:rsidR="00DB7310">
        <w:t>operations cost for integration and launch are frequently overlooked in much of the discussion of reuse</w:t>
      </w:r>
      <w:r w:rsidR="005B7930">
        <w:t xml:space="preserve">.  These activities </w:t>
      </w:r>
      <w:r w:rsidR="00DB7310">
        <w:t xml:space="preserve">can further reduce the fraction of the total cost of launch impacted by reuse (k in </w:t>
      </w:r>
      <w:r w:rsidR="007637D4">
        <w:t>E</w:t>
      </w:r>
      <w:r w:rsidR="00DB7310">
        <w:t>quation 1).</w:t>
      </w:r>
      <w:r w:rsidR="005F62EB">
        <w:t xml:space="preserve"> This cost of taking the produced hardware from the factory door, integrating the stages and payload, and delivering the payload to the target orbit can be more than 1/3 of the total cost of the launch service</w:t>
      </w:r>
      <w:r w:rsidR="009932F0" w:rsidRPr="009932F0">
        <w:rPr>
          <w:vertAlign w:val="superscript"/>
        </w:rPr>
        <w:t>2</w:t>
      </w:r>
      <w:r w:rsidR="005F62EB">
        <w:t>.</w:t>
      </w:r>
      <w:r w:rsidR="00DB7310">
        <w:t xml:space="preserve"> </w:t>
      </w:r>
    </w:p>
    <w:p w14:paraId="1ADBC66B" w14:textId="77777777" w:rsidR="00726B03" w:rsidRDefault="00DB7310" w:rsidP="005F62EB">
      <w:pPr>
        <w:pStyle w:val="Body"/>
      </w:pPr>
      <w:r>
        <w:t xml:space="preserve">Often the cost of infrastructure to recover and refurbish the reusable system is intuitively regarded as the most important element since this is a recurring additional cost not borne by expendable systems. While minimizing this cost is clearly of benefit, </w:t>
      </w:r>
      <w:r w:rsidR="009D5409">
        <w:t>the performance ratio dominates.</w:t>
      </w:r>
      <w:r w:rsidR="00924EEF">
        <w:t xml:space="preserve"> </w:t>
      </w:r>
      <w:r w:rsidR="0094239B">
        <w:t>Thus</w:t>
      </w:r>
      <w:r w:rsidR="00924EEF">
        <w:t xml:space="preserve">, a </w:t>
      </w:r>
      <w:r w:rsidR="008E18BD">
        <w:t>reusable</w:t>
      </w:r>
      <w:r w:rsidR="00924EEF">
        <w:t xml:space="preserve"> system that reduces kg to orbit by 30 percent to enable reusability would require a </w:t>
      </w:r>
      <w:r w:rsidR="005F62EB">
        <w:t>50</w:t>
      </w:r>
      <w:r w:rsidR="00924EEF">
        <w:t xml:space="preserve"> percent reduction in hardware cost, including additional cost for the reusability elements, to </w:t>
      </w:r>
      <w:r w:rsidR="0094239B">
        <w:t>provide the same $/kg as an expendable variant</w:t>
      </w:r>
      <w:r w:rsidR="00924EEF">
        <w:t>.</w:t>
      </w:r>
    </w:p>
    <w:p w14:paraId="7C57C997" w14:textId="15EA35E6" w:rsidR="00F871E8" w:rsidRDefault="00F871E8" w:rsidP="005F62EB">
      <w:pPr>
        <w:pStyle w:val="Body"/>
      </w:pPr>
      <w:r>
        <w:t xml:space="preserve">Clearly, targeting a larger number of uses of a system does allow significant reduction in the cost per use of that element. There is a cost to developing a system that can be used a significant number of times but moreover, the </w:t>
      </w:r>
      <w:r>
        <w:lastRenderedPageBreak/>
        <w:t xml:space="preserve">recurring cost of the element will increase when adding the protections and resilient systems capable of repeatedly operating in the harsh ascent and recovery environments. </w:t>
      </w:r>
      <w:r w:rsidR="007637D4">
        <w:t>Additionally</w:t>
      </w:r>
      <w:r w:rsidR="00EF6F5F">
        <w:t>,</w:t>
      </w:r>
      <w:r>
        <w:t xml:space="preserve"> there is a limited window for recov</w:t>
      </w:r>
      <w:r w:rsidR="00ED1566">
        <w:t>er</w:t>
      </w:r>
      <w:r>
        <w:t>ing those development costs. Technology and supply chains do</w:t>
      </w:r>
      <w:r w:rsidR="007637D4">
        <w:t xml:space="preserve"> </w:t>
      </w:r>
      <w:r>
        <w:t>n</w:t>
      </w:r>
      <w:r w:rsidR="007637D4">
        <w:t>o</w:t>
      </w:r>
      <w:r>
        <w:t xml:space="preserve">t stand still. Parts become obsolete and vendors can find it impossible to continue to produce element for a host of reasons. </w:t>
      </w:r>
      <w:r w:rsidR="00A74682">
        <w:t>Even if a rocket system continues to be produced, major upgrades to core elements will occur and with it an additional set of development costs to create and test the reusable implementation will follow. These are the costs that must be covered by each block upgrade of a reusable system. Likewise</w:t>
      </w:r>
      <w:r w:rsidR="00ED1566">
        <w:t>,</w:t>
      </w:r>
      <w:r w:rsidR="00A74682">
        <w:t xml:space="preserve"> </w:t>
      </w:r>
      <w:r w:rsidR="007637D4">
        <w:t xml:space="preserve">diminishing the </w:t>
      </w:r>
      <w:r w:rsidR="00A74682">
        <w:t xml:space="preserve">cost benefit, with </w:t>
      </w:r>
      <w:r w:rsidR="007637D4">
        <w:t xml:space="preserve">an </w:t>
      </w:r>
      <w:r w:rsidR="00A74682">
        <w:t>increased number of uses</w:t>
      </w:r>
      <w:r w:rsidR="007637D4">
        <w:t>,</w:t>
      </w:r>
      <w:r w:rsidR="00A74682">
        <w:t xml:space="preserve"> the recovery and refurbishment costs create a floor in the recurring cost curve.</w:t>
      </w:r>
    </w:p>
    <w:p w14:paraId="4EDD9413" w14:textId="0A6DEF62" w:rsidR="00A74682" w:rsidRDefault="00A74682" w:rsidP="005F62EB">
      <w:pPr>
        <w:pStyle w:val="Body"/>
      </w:pPr>
      <w:r>
        <w:t>This assessment informed our approach to launch vehicle reuse. Minimizing the performance penal</w:t>
      </w:r>
      <w:r w:rsidR="00ED1566">
        <w:t>t</w:t>
      </w:r>
      <w:r>
        <w:t>y for reuse allows recovery on a variety of missions. Co-developing solutions that provide a variety of applications reduces the likelihood of expensive, custom built solutions. Simplifying the approaches and event sequence is a sensible method to reduce the likelihood of failure in recovery</w:t>
      </w:r>
      <w:r w:rsidR="002B736E">
        <w:t xml:space="preserve"> which drives uncertainty in the business risk associated with the recovery, refurbishment and reuse paradigm. Modularity allows for operating in either recovery or expendable mode as well as enabling continued evolution and improvement in the core technologies utilized.</w:t>
      </w:r>
    </w:p>
    <w:p w14:paraId="25867E3C" w14:textId="77777777" w:rsidR="00FA4A3C" w:rsidRPr="00A8169F" w:rsidRDefault="00FA4A3C" w:rsidP="00DB7310">
      <w:pPr>
        <w:pStyle w:val="Text"/>
        <w:ind w:firstLine="0"/>
      </w:pPr>
    </w:p>
    <w:p w14:paraId="33A59BC4" w14:textId="77777777" w:rsidR="00112093" w:rsidRDefault="00715992" w:rsidP="00C14693">
      <w:pPr>
        <w:pStyle w:val="Heading1"/>
        <w:numPr>
          <w:ilvl w:val="0"/>
          <w:numId w:val="2"/>
        </w:numPr>
      </w:pPr>
      <w:r>
        <w:t>SMART Reuse Overview</w:t>
      </w:r>
    </w:p>
    <w:p w14:paraId="73556B1E" w14:textId="4536460A" w:rsidR="002016AB" w:rsidRDefault="00036606" w:rsidP="002016AB">
      <w:pPr>
        <w:pStyle w:val="Body"/>
      </w:pPr>
      <w:r>
        <w:t>Armed with this understanding of the cost drivers</w:t>
      </w:r>
      <w:r w:rsidR="008E18BD">
        <w:t>,</w:t>
      </w:r>
      <w:r>
        <w:t xml:space="preserve"> which so often result</w:t>
      </w:r>
      <w:r w:rsidR="00123CE2">
        <w:t>s</w:t>
      </w:r>
      <w:r>
        <w:t xml:space="preserve"> in expendable launch systems winning out over reuse, ULA </w:t>
      </w:r>
      <w:r w:rsidR="002B736E">
        <w:t>has refined its</w:t>
      </w:r>
      <w:r>
        <w:t xml:space="preserve"> approach </w:t>
      </w:r>
      <w:r w:rsidR="002B736E">
        <w:t>to provide</w:t>
      </w:r>
      <w:r>
        <w:t xml:space="preserve"> benefit to both spacecraft operators and shareholders. Our SMART reuse concept minimiz</w:t>
      </w:r>
      <w:r w:rsidR="002B736E">
        <w:t>es</w:t>
      </w:r>
      <w:r>
        <w:t xml:space="preserve"> the performance penalty while maximizing the dollar value of the elements returned. </w:t>
      </w:r>
      <w:r w:rsidR="002B736E">
        <w:t>While</w:t>
      </w:r>
      <w:r>
        <w:t xml:space="preserve"> </w:t>
      </w:r>
      <w:r w:rsidR="002B736E">
        <w:t xml:space="preserve">maximizing </w:t>
      </w:r>
      <w:r>
        <w:t xml:space="preserve">the reuse index in </w:t>
      </w:r>
      <w:r w:rsidR="007637D4">
        <w:t>E</w:t>
      </w:r>
      <w:r>
        <w:t>quation 1</w:t>
      </w:r>
      <w:r w:rsidR="002B736E">
        <w:t>, t</w:t>
      </w:r>
      <w:r>
        <w:t>he concept leverag</w:t>
      </w:r>
      <w:r w:rsidR="002B736E">
        <w:t>es</w:t>
      </w:r>
      <w:r>
        <w:t xml:space="preserve"> favorable booster partials to minimize the performance impact of </w:t>
      </w:r>
      <w:r w:rsidR="002B736E">
        <w:t xml:space="preserve">the </w:t>
      </w:r>
      <w:r>
        <w:t>reuse</w:t>
      </w:r>
      <w:r w:rsidR="002B736E">
        <w:t xml:space="preserve"> hardware</w:t>
      </w:r>
      <w:r>
        <w:t>.</w:t>
      </w:r>
      <w:r w:rsidR="006F0633">
        <w:t xml:space="preserve"> This approach lowers the $/kg to orbit while supporting the full range of payload masses and mission orbits our customers need.</w:t>
      </w:r>
    </w:p>
    <w:p w14:paraId="2EFB5197" w14:textId="197C3114" w:rsidR="00036606" w:rsidRDefault="00AE5812" w:rsidP="002016AB">
      <w:pPr>
        <w:pStyle w:val="Body"/>
      </w:pPr>
      <w:r>
        <w:rPr>
          <w:noProof/>
        </w:rPr>
        <mc:AlternateContent>
          <mc:Choice Requires="wps">
            <w:drawing>
              <wp:anchor distT="0" distB="0" distL="114300" distR="114300" simplePos="0" relativeHeight="251683840" behindDoc="0" locked="0" layoutInCell="1" allowOverlap="1" wp14:anchorId="2174837C" wp14:editId="0DE4F09C">
                <wp:simplePos x="0" y="0"/>
                <wp:positionH relativeFrom="column">
                  <wp:posOffset>333375</wp:posOffset>
                </wp:positionH>
                <wp:positionV relativeFrom="paragraph">
                  <wp:posOffset>4098925</wp:posOffset>
                </wp:positionV>
                <wp:extent cx="5478145" cy="635"/>
                <wp:effectExtent l="0" t="0" r="0" b="0"/>
                <wp:wrapSquare wrapText="bothSides"/>
                <wp:docPr id="108" name="Text Box 108"/>
                <wp:cNvGraphicFramePr/>
                <a:graphic xmlns:a="http://schemas.openxmlformats.org/drawingml/2006/main">
                  <a:graphicData uri="http://schemas.microsoft.com/office/word/2010/wordprocessingShape">
                    <wps:wsp>
                      <wps:cNvSpPr txBox="1"/>
                      <wps:spPr>
                        <a:xfrm>
                          <a:off x="0" y="0"/>
                          <a:ext cx="5478145" cy="635"/>
                        </a:xfrm>
                        <a:prstGeom prst="rect">
                          <a:avLst/>
                        </a:prstGeom>
                        <a:solidFill>
                          <a:prstClr val="white"/>
                        </a:solidFill>
                        <a:ln>
                          <a:noFill/>
                        </a:ln>
                      </wps:spPr>
                      <wps:txbx>
                        <w:txbxContent>
                          <w:p w14:paraId="577CF1B0" w14:textId="77777777" w:rsidR="00E03183" w:rsidRPr="006722D6" w:rsidRDefault="00E03183" w:rsidP="00AE5812">
                            <w:pPr>
                              <w:pStyle w:val="Caption"/>
                              <w:rPr>
                                <w:noProof/>
                                <w:sz w:val="20"/>
                                <w:szCs w:val="20"/>
                              </w:rPr>
                            </w:pPr>
                            <w:r>
                              <w:t xml:space="preserve">Figure </w:t>
                            </w:r>
                            <w:fldSimple w:instr=" SEQ Figure \* ARABIC ">
                              <w:r>
                                <w:rPr>
                                  <w:noProof/>
                                </w:rPr>
                                <w:t>2</w:t>
                              </w:r>
                            </w:fldSimple>
                            <w:r>
                              <w:t>: SMART Reuse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2174837C" id="_x0000_t202" coordsize="21600,21600" o:spt="202" path="m,l,21600r21600,l21600,xe">
                <v:stroke joinstyle="miter"/>
                <v:path gradientshapeok="t" o:connecttype="rect"/>
              </v:shapetype>
              <v:shape id="Text Box 108" o:spid="_x0000_s1026" type="#_x0000_t202" style="position:absolute;left:0;text-align:left;margin-left:26.25pt;margin-top:322.75pt;width:431.35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" stroked="f">
                <v:textbox style="mso-fit-shape-to-text:t" inset="0,0,0,0">
                  <w:txbxContent>
                    <w:p w14:paraId="577CF1B0" w14:textId="77777777" w:rsidR="00E03183" w:rsidRPr="006722D6" w:rsidRDefault="00E03183" w:rsidP="00AE5812">
                      <w:pPr>
                        <w:pStyle w:val="Caption"/>
                        <w:rPr>
                          <w:noProof/>
                          <w:sz w:val="20"/>
                          <w:szCs w:val="20"/>
                        </w:rPr>
                      </w:pPr>
                      <w:r>
                        <w:t xml:space="preserve">Figure </w:t>
                      </w:r>
                      <w:fldSimple w:instr=" SEQ Figure \* ARABIC ">
                        <w:r>
                          <w:rPr>
                            <w:noProof/>
                          </w:rPr>
                          <w:t>2</w:t>
                        </w:r>
                      </w:fldSimple>
                      <w:r>
                        <w:t>: SMART Reuse</w:t>
                      </w:r>
                    </w:p>
                  </w:txbxContent>
                </v:textbox>
                <w10:wrap type="square"/>
              </v:shape>
            </w:pict>
          </mc:Fallback>
        </mc:AlternateContent>
      </w:r>
      <w:r>
        <w:rPr>
          <w:noProof/>
        </w:rPr>
        <mc:AlternateContent>
          <mc:Choice Requires="wpg">
            <w:drawing>
              <wp:anchor distT="0" distB="0" distL="114300" distR="114300" simplePos="0" relativeHeight="251681792" behindDoc="0" locked="0" layoutInCell="1" allowOverlap="1" wp14:anchorId="22EF4BDE" wp14:editId="513E4A28">
                <wp:simplePos x="0" y="0"/>
                <wp:positionH relativeFrom="column">
                  <wp:posOffset>333375</wp:posOffset>
                </wp:positionH>
                <wp:positionV relativeFrom="paragraph">
                  <wp:posOffset>1115695</wp:posOffset>
                </wp:positionV>
                <wp:extent cx="5478145" cy="2926080"/>
                <wp:effectExtent l="0" t="0" r="84455" b="7620"/>
                <wp:wrapSquare wrapText="bothSides"/>
                <wp:docPr id="92" name="Group 18"/>
                <wp:cNvGraphicFramePr/>
                <a:graphic xmlns:a="http://schemas.openxmlformats.org/drawingml/2006/main">
                  <a:graphicData uri="http://schemas.microsoft.com/office/word/2010/wordprocessingGroup">
                    <wpg:wgp>
                      <wpg:cNvGrpSpPr/>
                      <wpg:grpSpPr>
                        <a:xfrm>
                          <a:off x="0" y="0"/>
                          <a:ext cx="5478145" cy="2926080"/>
                          <a:chOff x="632444" y="0"/>
                          <a:chExt cx="7900607" cy="4188140"/>
                        </a:xfrm>
                      </wpg:grpSpPr>
                      <pic:pic xmlns:pic="http://schemas.openxmlformats.org/drawingml/2006/picture">
                        <pic:nvPicPr>
                          <pic:cNvPr id="93" name="Picture 93" descr="ARROW"/>
                          <pic:cNvPicPr>
                            <a:picLocks noChangeAspect="1" noChangeArrowheads="1"/>
                          </pic:cNvPicPr>
                        </pic:nvPicPr>
                        <pic:blipFill>
                          <a:blip r:embed="rId13" cstate="print"/>
                          <a:srcRect/>
                          <a:stretch>
                            <a:fillRect/>
                          </a:stretch>
                        </pic:blipFill>
                        <pic:spPr bwMode="auto">
                          <a:xfrm>
                            <a:off x="1556267" y="94812"/>
                            <a:ext cx="6083845" cy="3841018"/>
                          </a:xfrm>
                          <a:prstGeom prst="rect">
                            <a:avLst/>
                          </a:prstGeom>
                          <a:noFill/>
                        </pic:spPr>
                      </pic:pic>
                      <pic:pic xmlns:pic="http://schemas.openxmlformats.org/drawingml/2006/picture">
                        <pic:nvPicPr>
                          <pic:cNvPr id="94" name="Picture 94"/>
                          <pic:cNvPicPr>
                            <a:picLocks noChangeAspect="1" noChangeArrowheads="1"/>
                          </pic:cNvPicPr>
                        </pic:nvPicPr>
                        <pic:blipFill>
                          <a:blip r:embed="rId14" cstate="print">
                            <a:clrChange>
                              <a:clrFrom>
                                <a:srgbClr val="FFFFFF"/>
                              </a:clrFrom>
                              <a:clrTo>
                                <a:srgbClr val="FFFFFF">
                                  <a:alpha val="0"/>
                                </a:srgbClr>
                              </a:clrTo>
                            </a:clrChange>
                          </a:blip>
                          <a:srcRect/>
                          <a:stretch>
                            <a:fillRect/>
                          </a:stretch>
                        </pic:blipFill>
                        <pic:spPr bwMode="auto">
                          <a:xfrm>
                            <a:off x="1513914" y="1944633"/>
                            <a:ext cx="1071275" cy="1549107"/>
                          </a:xfrm>
                          <a:prstGeom prst="rect">
                            <a:avLst/>
                          </a:prstGeom>
                          <a:noFill/>
                          <a:ln w="9525" algn="ctr">
                            <a:noFill/>
                            <a:miter lim="800000"/>
                            <a:headEnd/>
                            <a:tailEnd/>
                          </a:ln>
                        </pic:spPr>
                      </pic:pic>
                      <pic:pic xmlns:pic="http://schemas.openxmlformats.org/drawingml/2006/picture">
                        <pic:nvPicPr>
                          <pic:cNvPr id="95" name="Picture 95"/>
                          <pic:cNvPicPr>
                            <a:picLocks noChangeAspect="1" noChangeArrowheads="1"/>
                          </pic:cNvPicPr>
                        </pic:nvPicPr>
                        <pic:blipFill>
                          <a:blip r:embed="rId15" cstate="print">
                            <a:clrChange>
                              <a:clrFrom>
                                <a:srgbClr val="FFFFFF"/>
                              </a:clrFrom>
                              <a:clrTo>
                                <a:srgbClr val="FFFFFF">
                                  <a:alpha val="0"/>
                                </a:srgbClr>
                              </a:clrTo>
                            </a:clrChange>
                          </a:blip>
                          <a:srcRect/>
                          <a:stretch>
                            <a:fillRect/>
                          </a:stretch>
                        </pic:blipFill>
                        <pic:spPr bwMode="auto">
                          <a:xfrm>
                            <a:off x="5614366" y="0"/>
                            <a:ext cx="584218" cy="803907"/>
                          </a:xfrm>
                          <a:prstGeom prst="rect">
                            <a:avLst/>
                          </a:prstGeom>
                          <a:noFill/>
                          <a:ln w="9525" algn="ctr">
                            <a:noFill/>
                            <a:miter lim="800000"/>
                            <a:headEnd/>
                            <a:tailEnd/>
                          </a:ln>
                        </pic:spPr>
                      </pic:pic>
                      <pic:pic xmlns:pic="http://schemas.openxmlformats.org/drawingml/2006/picture">
                        <pic:nvPicPr>
                          <pic:cNvPr id="96" name="Picture 96" descr="Cone Deploy.jpg"/>
                          <pic:cNvPicPr>
                            <a:picLocks noChangeAspect="1"/>
                          </pic:cNvPicPr>
                        </pic:nvPicPr>
                        <pic:blipFill>
                          <a:blip r:embed="rId16" cstate="print">
                            <a:clrChange>
                              <a:clrFrom>
                                <a:srgbClr val="FFFFFF"/>
                              </a:clrFrom>
                              <a:clrTo>
                                <a:srgbClr val="FFFFFF">
                                  <a:alpha val="0"/>
                                </a:srgbClr>
                              </a:clrTo>
                            </a:clrChange>
                          </a:blip>
                          <a:srcRect l="12497" t="14433" r="7822" b="32385"/>
                          <a:stretch>
                            <a:fillRect/>
                          </a:stretch>
                        </pic:blipFill>
                        <pic:spPr bwMode="auto">
                          <a:xfrm>
                            <a:off x="3109550" y="12860"/>
                            <a:ext cx="865739" cy="729625"/>
                          </a:xfrm>
                          <a:prstGeom prst="rect">
                            <a:avLst/>
                          </a:prstGeom>
                          <a:noFill/>
                          <a:ln w="9525">
                            <a:noFill/>
                            <a:miter lim="800000"/>
                            <a:headEnd/>
                            <a:tailEnd/>
                          </a:ln>
                        </pic:spPr>
                      </pic:pic>
                      <pic:pic xmlns:pic="http://schemas.openxmlformats.org/drawingml/2006/picture">
                        <pic:nvPicPr>
                          <pic:cNvPr id="97" name="Picture 97" descr="RIgid Decel Deploy.jpg"/>
                          <pic:cNvPicPr>
                            <a:picLocks noChangeAspect="1"/>
                          </pic:cNvPicPr>
                        </pic:nvPicPr>
                        <pic:blipFill>
                          <a:blip r:embed="rId17" cstate="print">
                            <a:clrChange>
                              <a:clrFrom>
                                <a:srgbClr val="FFFFFF"/>
                              </a:clrFrom>
                              <a:clrTo>
                                <a:srgbClr val="FFFFFF">
                                  <a:alpha val="0"/>
                                </a:srgbClr>
                              </a:clrTo>
                            </a:clrChange>
                          </a:blip>
                          <a:srcRect l="21411" t="26790" r="15704" b="14732"/>
                          <a:stretch>
                            <a:fillRect/>
                          </a:stretch>
                        </pic:blipFill>
                        <pic:spPr bwMode="auto">
                          <a:xfrm>
                            <a:off x="1721724" y="982343"/>
                            <a:ext cx="655222" cy="769162"/>
                          </a:xfrm>
                          <a:prstGeom prst="rect">
                            <a:avLst/>
                          </a:prstGeom>
                          <a:noFill/>
                          <a:ln w="9525">
                            <a:noFill/>
                            <a:miter lim="800000"/>
                            <a:headEnd/>
                            <a:tailEnd/>
                          </a:ln>
                        </pic:spPr>
                      </pic:pic>
                      <wps:wsp>
                        <wps:cNvPr id="98" name="TextBox 8"/>
                        <wps:cNvSpPr txBox="1"/>
                        <wps:spPr>
                          <a:xfrm>
                            <a:off x="1990737" y="151029"/>
                            <a:ext cx="1211848" cy="793314"/>
                          </a:xfrm>
                          <a:prstGeom prst="rect">
                            <a:avLst/>
                          </a:prstGeom>
                          <a:noFill/>
                        </wps:spPr>
                        <wps:txbx>
                          <w:txbxContent>
                            <w:p w14:paraId="096DABE4" w14:textId="77777777" w:rsidR="00E03183" w:rsidRPr="00AE5812" w:rsidRDefault="00E03183" w:rsidP="006F0633">
                              <w:pPr>
                                <w:pStyle w:val="NormalWeb"/>
                                <w:spacing w:before="0" w:beforeAutospacing="0" w:after="0" w:afterAutospacing="0"/>
                                <w:rPr>
                                  <w:sz w:val="20"/>
                                  <w:szCs w:val="20"/>
                                </w:rPr>
                              </w:pPr>
                              <w:r w:rsidRPr="00AE5812">
                                <w:rPr>
                                  <w:rFonts w:asciiTheme="minorHAnsi" w:hAnsi="Calibri" w:cstheme="minorBidi"/>
                                  <w:color w:val="000000" w:themeColor="text1"/>
                                  <w:kern w:val="24"/>
                                  <w:sz w:val="20"/>
                                  <w:szCs w:val="20"/>
                                </w:rPr>
                                <w:t>HIAD</w:t>
                              </w:r>
                            </w:p>
                            <w:p w14:paraId="4F67FB0E" w14:textId="77777777" w:rsidR="00E03183" w:rsidRPr="00AE5812" w:rsidRDefault="00E03183" w:rsidP="006F0633">
                              <w:pPr>
                                <w:pStyle w:val="NormalWeb"/>
                                <w:spacing w:before="0" w:beforeAutospacing="0" w:after="0" w:afterAutospacing="0"/>
                                <w:rPr>
                                  <w:sz w:val="20"/>
                                  <w:szCs w:val="20"/>
                                </w:rPr>
                              </w:pPr>
                              <w:r w:rsidRPr="00AE5812">
                                <w:rPr>
                                  <w:rFonts w:asciiTheme="minorHAnsi" w:hAnsi="Calibri" w:cstheme="minorBidi"/>
                                  <w:color w:val="000000" w:themeColor="text1"/>
                                  <w:kern w:val="24"/>
                                  <w:sz w:val="20"/>
                                  <w:szCs w:val="20"/>
                                </w:rPr>
                                <w:t>Inflation</w:t>
                              </w:r>
                            </w:p>
                          </w:txbxContent>
                        </wps:txbx>
                        <wps:bodyPr wrap="square" rtlCol="0">
                          <a:noAutofit/>
                        </wps:bodyPr>
                      </wps:wsp>
                      <wps:wsp>
                        <wps:cNvPr id="99" name="TextBox 9"/>
                        <wps:cNvSpPr txBox="1"/>
                        <wps:spPr>
                          <a:xfrm>
                            <a:off x="5880376" y="1366511"/>
                            <a:ext cx="1924242" cy="743136"/>
                          </a:xfrm>
                          <a:prstGeom prst="rect">
                            <a:avLst/>
                          </a:prstGeom>
                          <a:noFill/>
                        </wps:spPr>
                        <wps:txbx>
                          <w:txbxContent>
                            <w:p w14:paraId="0B6E9C66" w14:textId="77777777" w:rsidR="00E03183" w:rsidRPr="00AE5812" w:rsidRDefault="00E03183" w:rsidP="006F0633">
                              <w:pPr>
                                <w:pStyle w:val="NormalWeb"/>
                                <w:spacing w:before="0" w:beforeAutospacing="0" w:after="0" w:afterAutospacing="0"/>
                                <w:rPr>
                                  <w:sz w:val="20"/>
                                  <w:szCs w:val="20"/>
                                </w:rPr>
                              </w:pPr>
                              <w:r w:rsidRPr="00AE5812">
                                <w:rPr>
                                  <w:rFonts w:asciiTheme="minorHAnsi" w:hAnsi="Calibri" w:cstheme="minorBidi"/>
                                  <w:color w:val="000000" w:themeColor="text1"/>
                                  <w:kern w:val="24"/>
                                  <w:sz w:val="20"/>
                                  <w:szCs w:val="20"/>
                                </w:rPr>
                                <w:t>Parachute Deceleration</w:t>
                              </w:r>
                            </w:p>
                          </w:txbxContent>
                        </wps:txbx>
                        <wps:bodyPr wrap="square" rtlCol="0">
                          <a:noAutofit/>
                        </wps:bodyPr>
                      </wps:wsp>
                      <wpg:grpSp>
                        <wpg:cNvPr id="100" name="Group 100"/>
                        <wpg:cNvGrpSpPr/>
                        <wpg:grpSpPr>
                          <a:xfrm rot="20594529">
                            <a:off x="7515014" y="426515"/>
                            <a:ext cx="1018037" cy="1430041"/>
                            <a:chOff x="7515006" y="426518"/>
                            <a:chExt cx="809625" cy="1137286"/>
                          </a:xfrm>
                        </wpg:grpSpPr>
                        <pic:pic xmlns:pic="http://schemas.openxmlformats.org/drawingml/2006/picture">
                          <pic:nvPicPr>
                            <pic:cNvPr id="101" name="Picture 101"/>
                            <pic:cNvPicPr>
                              <a:picLocks noChangeAspect="1" noChangeArrowheads="1"/>
                            </pic:cNvPicPr>
                          </pic:nvPicPr>
                          <pic:blipFill rotWithShape="1">
                            <a:blip r:embed="rId18" cstate="print"/>
                            <a:srcRect l="6692" t="3489" r="2365" b="3684"/>
                            <a:stretch/>
                          </pic:blipFill>
                          <pic:spPr bwMode="auto">
                            <a:xfrm>
                              <a:off x="7716935" y="1327583"/>
                              <a:ext cx="419101" cy="236221"/>
                            </a:xfrm>
                            <a:prstGeom prst="rect">
                              <a:avLst/>
                            </a:prstGeom>
                            <a:noFill/>
                            <a:ln w="9525">
                              <a:noFill/>
                              <a:miter lim="800000"/>
                              <a:headEnd/>
                              <a:tailEnd/>
                            </a:ln>
                          </pic:spPr>
                        </pic:pic>
                        <pic:pic xmlns:pic="http://schemas.openxmlformats.org/drawingml/2006/picture">
                          <pic:nvPicPr>
                            <pic:cNvPr id="102" name="Picture 102"/>
                            <pic:cNvPicPr>
                              <a:picLocks noChangeAspect="1" noChangeArrowheads="1"/>
                            </pic:cNvPicPr>
                          </pic:nvPicPr>
                          <pic:blipFill rotWithShape="1">
                            <a:blip r:embed="rId19" cstate="print"/>
                            <a:srcRect l="9981" t="7074" r="11293"/>
                            <a:stretch/>
                          </pic:blipFill>
                          <pic:spPr bwMode="auto">
                            <a:xfrm>
                              <a:off x="7515006" y="426518"/>
                              <a:ext cx="809625" cy="903441"/>
                            </a:xfrm>
                            <a:prstGeom prst="rect">
                              <a:avLst/>
                            </a:prstGeom>
                            <a:noFill/>
                            <a:ln w="9525">
                              <a:noFill/>
                              <a:miter lim="800000"/>
                              <a:headEnd/>
                              <a:tailEnd/>
                            </a:ln>
                          </pic:spPr>
                        </pic:pic>
                      </wpg:grpSp>
                      <pic:pic xmlns:pic="http://schemas.openxmlformats.org/drawingml/2006/picture">
                        <pic:nvPicPr>
                          <pic:cNvPr id="103" name="Picture 103"/>
                          <pic:cNvPicPr>
                            <a:picLocks noChangeAspect="1" noChangeArrowheads="1"/>
                          </pic:cNvPicPr>
                        </pic:nvPicPr>
                        <pic:blipFill rotWithShape="1">
                          <a:blip r:embed="rId18" cstate="print"/>
                          <a:srcRect l="6692" t="3489" r="2365" b="3684"/>
                          <a:stretch/>
                        </pic:blipFill>
                        <pic:spPr bwMode="auto">
                          <a:xfrm>
                            <a:off x="6372296" y="3678103"/>
                            <a:ext cx="576845" cy="325131"/>
                          </a:xfrm>
                          <a:prstGeom prst="rect">
                            <a:avLst/>
                          </a:prstGeom>
                          <a:solidFill>
                            <a:srgbClr val="3366FF"/>
                          </a:solidFill>
                          <a:ln w="9525">
                            <a:noFill/>
                            <a:miter lim="800000"/>
                            <a:headEnd/>
                            <a:tailEnd/>
                          </a:ln>
                          <a:scene3d>
                            <a:camera prst="orthographicFront">
                              <a:rot lat="0" lon="0" rev="0"/>
                            </a:camera>
                            <a:lightRig rig="threePt" dir="t"/>
                          </a:scene3d>
                        </pic:spPr>
                      </pic:pic>
                      <pic:pic xmlns:pic="http://schemas.openxmlformats.org/drawingml/2006/picture">
                        <pic:nvPicPr>
                          <pic:cNvPr id="104" name="Picture 10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5181504" y="3494030"/>
                            <a:ext cx="1102880" cy="694110"/>
                          </a:xfrm>
                          <a:prstGeom prst="rect">
                            <a:avLst/>
                          </a:prstGeom>
                          <a:noFill/>
                          <a:extLst>
                            <a:ext uri="{909E8E84-426E-40DD-AFC4-6F175D3DCCD1}">
                              <a14:hiddenFill xmlns:a14="http://schemas.microsoft.com/office/drawing/2010/main">
                                <a:solidFill>
                                  <a:srgbClr val="FFFFFF"/>
                                </a:solidFill>
                              </a14:hiddenFill>
                            </a:ext>
                          </a:extLst>
                        </pic:spPr>
                      </pic:pic>
                      <wps:wsp>
                        <wps:cNvPr id="105" name="TextBox 15"/>
                        <wps:cNvSpPr txBox="1"/>
                        <wps:spPr>
                          <a:xfrm>
                            <a:off x="4525232" y="543022"/>
                            <a:ext cx="1193842" cy="698731"/>
                          </a:xfrm>
                          <a:prstGeom prst="rect">
                            <a:avLst/>
                          </a:prstGeom>
                          <a:noFill/>
                        </wps:spPr>
                        <wps:txbx>
                          <w:txbxContent>
                            <w:p w14:paraId="250B404F" w14:textId="77777777" w:rsidR="00E03183" w:rsidRPr="00AE5812" w:rsidRDefault="00E03183" w:rsidP="006F0633">
                              <w:pPr>
                                <w:pStyle w:val="NormalWeb"/>
                                <w:spacing w:before="0" w:beforeAutospacing="0" w:after="0" w:afterAutospacing="0"/>
                                <w:rPr>
                                  <w:sz w:val="20"/>
                                  <w:szCs w:val="20"/>
                                </w:rPr>
                              </w:pPr>
                              <w:r w:rsidRPr="00AE5812">
                                <w:rPr>
                                  <w:rFonts w:asciiTheme="minorHAnsi" w:hAnsi="Calibri" w:cstheme="minorBidi"/>
                                  <w:color w:val="000000" w:themeColor="text1"/>
                                  <w:kern w:val="24"/>
                                  <w:sz w:val="20"/>
                                  <w:szCs w:val="20"/>
                                </w:rPr>
                                <w:t>HIAD</w:t>
                              </w:r>
                            </w:p>
                            <w:p w14:paraId="3BAEE706" w14:textId="77777777" w:rsidR="00E03183" w:rsidRPr="00AE5812" w:rsidRDefault="00E03183" w:rsidP="006F0633">
                              <w:pPr>
                                <w:pStyle w:val="NormalWeb"/>
                                <w:spacing w:before="0" w:beforeAutospacing="0" w:after="0" w:afterAutospacing="0"/>
                                <w:rPr>
                                  <w:sz w:val="20"/>
                                  <w:szCs w:val="20"/>
                                </w:rPr>
                              </w:pPr>
                              <w:r w:rsidRPr="00AE5812">
                                <w:rPr>
                                  <w:rFonts w:asciiTheme="minorHAnsi" w:hAnsi="Calibri" w:cstheme="minorBidi"/>
                                  <w:color w:val="000000" w:themeColor="text1"/>
                                  <w:kern w:val="24"/>
                                  <w:sz w:val="20"/>
                                  <w:szCs w:val="20"/>
                                </w:rPr>
                                <w:t>Deceleration</w:t>
                              </w:r>
                            </w:p>
                          </w:txbxContent>
                        </wps:txbx>
                        <wps:bodyPr wrap="square" rtlCol="0">
                          <a:noAutofit/>
                        </wps:bodyPr>
                      </wps:wsp>
                      <wps:wsp>
                        <wps:cNvPr id="106" name="TextBox 16"/>
                        <wps:cNvSpPr txBox="1"/>
                        <wps:spPr>
                          <a:xfrm>
                            <a:off x="4977239" y="2783004"/>
                            <a:ext cx="1966597" cy="448229"/>
                          </a:xfrm>
                          <a:prstGeom prst="rect">
                            <a:avLst/>
                          </a:prstGeom>
                          <a:noFill/>
                        </wps:spPr>
                        <wps:txbx>
                          <w:txbxContent>
                            <w:p w14:paraId="4DCCC31C" w14:textId="77777777" w:rsidR="00E03183" w:rsidRPr="00AE5812" w:rsidRDefault="00E03183" w:rsidP="006F0633">
                              <w:pPr>
                                <w:pStyle w:val="NormalWeb"/>
                                <w:spacing w:before="0" w:beforeAutospacing="0" w:after="0" w:afterAutospacing="0"/>
                                <w:rPr>
                                  <w:sz w:val="20"/>
                                  <w:szCs w:val="20"/>
                                </w:rPr>
                              </w:pPr>
                              <w:r w:rsidRPr="00AE5812">
                                <w:rPr>
                                  <w:rFonts w:asciiTheme="minorHAnsi" w:hAnsi="Calibri" w:cstheme="minorBidi"/>
                                  <w:color w:val="000000" w:themeColor="text1"/>
                                  <w:kern w:val="24"/>
                                  <w:sz w:val="20"/>
                                  <w:szCs w:val="20"/>
                                </w:rPr>
                                <w:t>Ship Recovery</w:t>
                              </w:r>
                            </w:p>
                          </w:txbxContent>
                        </wps:txbx>
                        <wps:bodyPr wrap="square" rtlCol="0">
                          <a:noAutofit/>
                        </wps:bodyPr>
                      </wps:wsp>
                      <wps:wsp>
                        <wps:cNvPr id="107" name="TextBox 17"/>
                        <wps:cNvSpPr txBox="1"/>
                        <wps:spPr>
                          <a:xfrm>
                            <a:off x="632444" y="1055256"/>
                            <a:ext cx="1054119" cy="635012"/>
                          </a:xfrm>
                          <a:prstGeom prst="rect">
                            <a:avLst/>
                          </a:prstGeom>
                          <a:noFill/>
                        </wps:spPr>
                        <wps:txbx>
                          <w:txbxContent>
                            <w:p w14:paraId="39635D80" w14:textId="77777777" w:rsidR="00E03183" w:rsidRPr="00AE5812" w:rsidRDefault="00E03183" w:rsidP="006F0633">
                              <w:pPr>
                                <w:pStyle w:val="NormalWeb"/>
                                <w:spacing w:before="0" w:beforeAutospacing="0" w:after="0" w:afterAutospacing="0"/>
                                <w:rPr>
                                  <w:sz w:val="16"/>
                                </w:rPr>
                              </w:pPr>
                              <w:r w:rsidRPr="00AE5812">
                                <w:rPr>
                                  <w:rFonts w:asciiTheme="minorHAnsi" w:hAnsi="Calibri" w:cstheme="minorBidi"/>
                                  <w:color w:val="000000" w:themeColor="text1"/>
                                  <w:kern w:val="24"/>
                                  <w:sz w:val="20"/>
                                  <w:szCs w:val="32"/>
                                </w:rPr>
                                <w:t>Engine Separation</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22EF4BDE" id="Group 18" o:spid="_x0000_s1027" style="position:absolute;left:0;text-align:left;margin-left:26.25pt;margin-top:87.85pt;width:431.35pt;height:230.4pt;z-index:251681792;mso-width-relative:margin;mso-height-relative:margin" coordorigin="6324" coordsize="79006,41881"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ZUEsDBAoAAAAAAAAA&#10;IQAHkZNj7RIAAO0SAAAVAAAAZHJzL21lZGlhL2ltYWdlNS5qcGVn/9j/4AAQSkZJRgABAQEA3ADc&#10;AAD/2wBDAAIBAQEBAQIBAQECAgICAgQDAgICAgUEBAMEBgUGBgYFBgYGBwkIBgcJBwYGCAsICQoK&#10;CgoKBggLDAsKDAkKCgr/2wBDAQICAgICAgUDAwUKBwYHCgoKCgoKCgoKCgoKCgoKCgoKCgoKCgoK&#10;CgoKCgoKCgoKCgoKCgoKCgoKCgoKCgoKCgr/wAARCADPAI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wF/6onF/+n&#10;Ni//okRK+p1SZeqXX37ck26Tz5J4pcaSgrTEkom2w5GOuMGOkLrAipK8v4eUvb6Elr++gpnAvYCb&#10;wb1+nsG8faHCvHukwrx6qMO8ea3DuHmvwrh5r8K4ea/CuHmvwrh5r8K4ea/CuHmvwrh5r8K4ea/C&#10;uHmvwrh5r8L/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10;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NWN47geWcLqsbzJjNJl/BaLZ85i9dUQ0lLD5k&#10;iwpvlnZEXc7hRc6kgdzzFPPBTRNPUzJTwpbfM7BFFzYXLWHc89z3CFdVvxCem2XaFqTpVQy9Qsdq&#10;YiYMTnhqcOwqkd0mVTIKpI6iZ43VGaNURWVtJVYW4gsV6hYbToUwpDiE7D3ZWDRxISCNdwDEggaA&#10;C48ee57ldfVD1Vdbeq81THjObpcAwKpilgkyngrzYdhzwVMCQTRyqkjS1CSBCSs8kgG5gu1SRwO8&#10;UzVjeLFhNVmngYFTSQlo4yrKFYGxuwNv3iee57hdeJ3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LXJXUfPvTiuOIZFzfiGVqiSWmmq4&#10;6OpligqnpHZ4hUwg+VOilm9yVWUgkEEEgzaLEq/Dn8yhrJKViVZwjEKxQ3G5ezAX7Ec9z3D69O/x&#10;Hc34b8pQdTsl0mZ6RPkoZcewx2w+uWNLpU1EsEvmwzyuLMqIYE3AjQEbV7h3Uasj2R4nRJVINgM8&#10;R8t7DRmKm6sT3sNo/Z7nuHp6Y+rbob1UqMOwvB81/wAhzJidxT5XxiI0FUZDVLSRxJKS9NLLKzqY&#10;4opncg9rhgFzhmbcDxVo4oavyKmX7NLMPLa+7YADqpJuLAEnnue4ZXil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Brn/AKx9Lul0&#10;Mkmfc84fl2ojiinXCZJvNxGSCac0ySRUVOJKiRC4ILJGQLMTYKSG3EMYwvCwTX10dOwAbyi15CrN&#10;tBCLdiL+wc9z3K1eqH4jWYq+apw/pDlSLAsNeKWNcx40gqcR3ywIElipqeUwQvC5ewkadX90lRqp&#10;DXFOo1RIWjwikEEZBHzMw3SXKixCqdoIN+5a/wCXPc9yvbOWec39Q8cnzJnbMdXmbGqjcPnKqVpP&#10;KjeZ5/KhTRIoleRisUYVFudoA4H1ZXVmITtU1tS9TM1/fc3sCS1gOwFybAaDnue4lORO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&#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oB9bX/VzvU3/vy/+w9Q8AHO3/MT4n/0J/8AKePn&#10;ue4VXiV57nue57nue57nue57nue57nue57nue57nue57nue57nue57nue57nue57nue57nue57nu&#10;e57nue57nue57nue57nue57nue57nue57nue57nue57nue57nue57nue57nue57nue57nue57nue&#10;57nue57nue57nue57nue57nue57nue57nue57nue57nue57nue57m1Rw1H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4n81Zqy7kjLuLZszZi0WB5ewOIzYnicxOyNLhQAFBZnZiFR&#10;FBZmIVQSQOR6qqp6Gnlq6uUQU8A3Syt2A7eHcnsAO/Pc9ykH1Mer7MXXSFcp5foJcn9OqeVnnwxp&#10;xJV4u8U5aCWsMYCqiqFYU6llWS7F3IQoCOZc31GOj5SnjNHhyklot13mIa6l7dgNDt118Tpb3PcJ&#10;rxG8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xV5NyNm/qHjkGW8k5cq8&#10;zY1UbT8nSxNJ5UbzJB5sz6JFEryKGlkKotxuIHJdHQ1mITrTUVM9TM1vcQXsCQtyewFyLk6Dnue4&#10;fTpf+HVnXHIabE+qmZYsj0/mxGTLNEsWJYjJAs7rMkk6SfLwOyKpiZDOPeuygqVK8wvp3WzhZcVq&#10;RQrcXpktJIVDEMCwO1SQNCN3fX2c9z3LFOl/ps6NdIJqbEMn5OiGYYIoo2zVWvJXYiXjgeneWOSo&#10;LLA8qyv5op1jVr2K2AAETC8t4NhBWSjox8woA+acl5LhSpILfZJub7QL89z3B14+8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wFeunXTKHQbKD5kzI/z2K13mRZVyrFIqVWJ1SKC&#10;VUkNsiTcDLKQQgI0Z2RGZcdx2jwGjNTUnfK9xS0oNmlYfwA8T4fTYH3Pcor66ddM39ec3vmTMj/I&#10;4VQ+ZFlXKsUjPS4ZSuwJVSQu+V9oMspALkDRUVEUC8dx2sx6sNTUnZElxS0oN1iU/wASfE+P0WA9&#10;z3AV4y8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Ca+pj1fZd6FzLlPL9BFnDqLURM8+GNOY6TCElgLQ&#10;S1hjBZnZirCnUqzR3YugKF0bmXN9PgR+Up4xWYiwJaLdZIQVupe3cnQ7dNPEaX9z3KQc1ZqzFnfM&#10;WLZszZi0uOZhxyUzYnicxG+R7BQAFAVUVQFRFAVVAVQAAOAjVVVRXVEtXVymeonO6WVu5Pbw7Adg&#10;B257nuJ/kf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GA6d+l7rl1N+UqMv5Cq6HBav5J1zJiYGG&#10;UJpa67R1MTVmx6iIIN7GnWQhbaEsoKgw7K+OYnsanoHSF9hFTL+iTbJ2YF7FhbX3Qee57h9Ol/4c&#10;uXaCGmxDq9muXHcSSWKRsuYK5psO2RTuXilqaiITzJMgS5jWBk94BjowXmF9OaeMLJi9WZ5AQflo&#10;TtjsGNwWYbiCLdgtvz57nuHqyB0c6XdLoY48hZGw/LtRHFLA2LRw+biMkE04qXjlragyVEiFwCFe&#10;QgWUCwUALrD8HwvCwBQUMdOwBXzQt5CrNuILtdiL+089z3BK45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yqv1N+uj/AJiLpx0Vn9lLiPVSGo/4mtRH&#10;hqov/EVWr3/4jGv+Tm4FeZs8/wC9GG4K3+rJiqt9O4R2H1B7+23gee57lVfAr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JXOWecodPMDnzJnbMdJlnBafcPnKqVY/NkSF5/KhTV5ZWSNisUYZ2sdoJ5FrK&#10;6jw+BqmtqUpoVv77m1yAWsB3JsDYDU89z3KS/Ux6vsxddIVynl+glyf06p5WefDGnElXi7xTloJa&#10;wxgKqKoVhTqWVZLsXchCgJ5lzfUY6PlKeM0eHKSWi3XeYhrqXt2A0O3XXxOlvc9wmvEb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AK64+oPIXQrLtZiGYMQixHM7RK+AZFhqIlxGueYyJExT3mip90Tb52X&#10;aNpA3PtRmLHMwUGBU7yVEgkqiAaehVh5jk3ANtbLobtb7zpz3Pcos6y9cc+9dcxU2YM71kSph0Xk&#10;4LgFGssOHUKMF8wwxSyStvlZQ0jszMdBfaqKoGYzjlfjtQtRXOAIxthp0BEaDxsCTqbakn8gOe57&#10;gP8AGf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hSvVZ6j8W6B5dww5aynLjmYccljSnxm&#10;so63+QUSXdys1REYlkqJFicRwJKGABkawCrIks15jlwCni+WpDPUTkBZnR/l0GpsWFrsbGyg/E+F&#10;/c9yizNWasxZ3zFi2bM2YtLjmYcclM2J4nMRvkewUABQFVFUBURQFVQFUAADgGVVVUV1RLV1cpnq&#10;JzullbuT28OwHYAdue57if5H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 o:spid="_x0000_s1028" type="#_x0000_t75" alt="ARROW" style="position:absolute;left:15562;top:948;width:60839;height:38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">
                  <v:imagedata r:id="rId21" o:title="ARROW"/>
                </v:shape>
                <v:shape id="Picture 94" o:spid="_x0000_s1029" type="#_x0000_t75" style="position:absolute;left:15139;top:19446;width:10712;height:15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">
                  <v:imagedata r:id="rId22" o:title="" chromakey="white"/>
                </v:shape>
                <v:shape id="Picture 95" o:spid="_x0000_s1030" type="#_x0000_t75" style="position:absolute;left:56143;width:5842;height: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">
                  <v:imagedata r:id="rId23" o:title="" chromakey="white"/>
                </v:shape>
                <v:shape id="Picture 96" o:spid="_x0000_s1031" type="#_x0000_t75" alt="Cone Deploy.jpg" style="position:absolute;left:31095;top:128;width:8657;height:7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">
                  <v:imagedata r:id="rId24" o:title="Cone Deploy" croptop="9459f" cropbottom="21224f" cropleft="8190f" cropright="5126f" chromakey="white"/>
                </v:shape>
                <v:shape id="Picture 97" o:spid="_x0000_s1032" type="#_x0000_t75" alt="RIgid Decel Deploy.jpg" style="position:absolute;left:17217;top:9823;width:6552;height:7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">
                  <v:imagedata r:id="rId25" o:title="RIgid Decel Deploy" croptop="17557f" cropbottom="9655f" cropleft="14032f" cropright="10292f" chromakey="white"/>
                </v:shape>
                <v:shape id="TextBox 8" o:spid="_x0000_s1033" type="#_x0000_t202" style="position:absolute;left:19907;top:1510;width:12118;height:7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" filled="f" stroked="f">
                  <v:textbox>
                    <w:txbxContent>
                      <w:p w14:paraId="096DABE4" w14:textId="77777777" w:rsidR="00E03183" w:rsidRPr="00AE5812" w:rsidRDefault="00E03183" w:rsidP="006F0633">
                        <w:pPr>
                          <w:pStyle w:val="NormalWeb"/>
                          <w:spacing w:before="0" w:beforeAutospacing="0" w:after="0" w:afterAutospacing="0"/>
                          <w:rPr>
                            <w:sz w:val="20"/>
                            <w:szCs w:val="20"/>
                          </w:rPr>
                        </w:pPr>
                        <w:r w:rsidRPr="00AE5812">
                          <w:rPr>
                            <w:rFonts w:asciiTheme="minorHAnsi" w:hAnsi="Calibri" w:cstheme="minorBidi"/>
                            <w:color w:val="000000" w:themeColor="text1"/>
                            <w:kern w:val="24"/>
                            <w:sz w:val="20"/>
                            <w:szCs w:val="20"/>
                          </w:rPr>
                          <w:t>HIAD</w:t>
                        </w:r>
                      </w:p>
                      <w:p w14:paraId="4F67FB0E" w14:textId="77777777" w:rsidR="00E03183" w:rsidRPr="00AE5812" w:rsidRDefault="00E03183" w:rsidP="006F0633">
                        <w:pPr>
                          <w:pStyle w:val="NormalWeb"/>
                          <w:spacing w:before="0" w:beforeAutospacing="0" w:after="0" w:afterAutospacing="0"/>
                          <w:rPr>
                            <w:sz w:val="20"/>
                            <w:szCs w:val="20"/>
                          </w:rPr>
                        </w:pPr>
                        <w:r w:rsidRPr="00AE5812">
                          <w:rPr>
                            <w:rFonts w:asciiTheme="minorHAnsi" w:hAnsi="Calibri" w:cstheme="minorBidi"/>
                            <w:color w:val="000000" w:themeColor="text1"/>
                            <w:kern w:val="24"/>
                            <w:sz w:val="20"/>
                            <w:szCs w:val="20"/>
                          </w:rPr>
                          <w:t>Inflation</w:t>
                        </w:r>
                      </w:p>
                    </w:txbxContent>
                  </v:textbox>
                </v:shape>
                <v:shape id="TextBox 9" o:spid="_x0000_s1034" type="#_x0000_t202" style="position:absolute;left:58803;top:13665;width:19243;height:7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" filled="f" stroked="f">
                  <v:textbox>
                    <w:txbxContent>
                      <w:p w14:paraId="0B6E9C66" w14:textId="77777777" w:rsidR="00E03183" w:rsidRPr="00AE5812" w:rsidRDefault="00E03183" w:rsidP="006F0633">
                        <w:pPr>
                          <w:pStyle w:val="NormalWeb"/>
                          <w:spacing w:before="0" w:beforeAutospacing="0" w:after="0" w:afterAutospacing="0"/>
                          <w:rPr>
                            <w:sz w:val="20"/>
                            <w:szCs w:val="20"/>
                          </w:rPr>
                        </w:pPr>
                        <w:r w:rsidRPr="00AE5812">
                          <w:rPr>
                            <w:rFonts w:asciiTheme="minorHAnsi" w:hAnsi="Calibri" w:cstheme="minorBidi"/>
                            <w:color w:val="000000" w:themeColor="text1"/>
                            <w:kern w:val="24"/>
                            <w:sz w:val="20"/>
                            <w:szCs w:val="20"/>
                          </w:rPr>
                          <w:t>Parachute Deceleration</w:t>
                        </w:r>
                      </w:p>
                    </w:txbxContent>
                  </v:textbox>
                </v:shape>
                <v:group id="Group 100" o:spid="_x0000_s1035" style="position:absolute;left:75150;top:4265;width:10180;height:14300;rotation:-1098242fd" coordorigin="75150,4265" coordsize="8096,11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">
                  <v:shape id="Picture 101" o:spid="_x0000_s1036" type="#_x0000_t75" style="position:absolute;left:77169;top:13275;width:4191;height:2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">
                    <v:imagedata r:id="rId26" o:title="" croptop="2287f" cropbottom="2414f" cropleft="4386f" cropright="1550f"/>
                  </v:shape>
                  <v:shape id="Picture 102" o:spid="_x0000_s1037" type="#_x0000_t75" style="position:absolute;left:75150;top:4265;width:8096;height:9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">
                    <v:imagedata r:id="rId27" o:title="" croptop="4636f" cropleft="6541f" cropright="7401f"/>
                  </v:shape>
                </v:group>
                <v:shape id="Picture 103" o:spid="_x0000_s1038" type="#_x0000_t75" style="position:absolute;left:63722;top:36781;width:5769;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" filled="t" fillcolor="#36f">
                  <v:imagedata r:id="rId26" o:title="" croptop="2287f" cropbottom="2414f" cropleft="4386f" cropright="1550f"/>
                </v:shape>
                <v:shape id="Picture 104" o:spid="_x0000_s1039" type="#_x0000_t75" style="position:absolute;left:51815;top:34940;width:11028;height: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">
                  <v:imagedata r:id="rId28" o:title=""/>
                </v:shape>
                <v:shape id="TextBox 15" o:spid="_x0000_s1040" type="#_x0000_t202" style="position:absolute;left:45252;top:5430;width:11938;height:6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" filled="f" stroked="f">
                  <v:textbox>
                    <w:txbxContent>
                      <w:p w14:paraId="250B404F" w14:textId="77777777" w:rsidR="00E03183" w:rsidRPr="00AE5812" w:rsidRDefault="00E03183" w:rsidP="006F0633">
                        <w:pPr>
                          <w:pStyle w:val="NormalWeb"/>
                          <w:spacing w:before="0" w:beforeAutospacing="0" w:after="0" w:afterAutospacing="0"/>
                          <w:rPr>
                            <w:sz w:val="20"/>
                            <w:szCs w:val="20"/>
                          </w:rPr>
                        </w:pPr>
                        <w:r w:rsidRPr="00AE5812">
                          <w:rPr>
                            <w:rFonts w:asciiTheme="minorHAnsi" w:hAnsi="Calibri" w:cstheme="minorBidi"/>
                            <w:color w:val="000000" w:themeColor="text1"/>
                            <w:kern w:val="24"/>
                            <w:sz w:val="20"/>
                            <w:szCs w:val="20"/>
                          </w:rPr>
                          <w:t>HIAD</w:t>
                        </w:r>
                      </w:p>
                      <w:p w14:paraId="3BAEE706" w14:textId="77777777" w:rsidR="00E03183" w:rsidRPr="00AE5812" w:rsidRDefault="00E03183" w:rsidP="006F0633">
                        <w:pPr>
                          <w:pStyle w:val="NormalWeb"/>
                          <w:spacing w:before="0" w:beforeAutospacing="0" w:after="0" w:afterAutospacing="0"/>
                          <w:rPr>
                            <w:sz w:val="20"/>
                            <w:szCs w:val="20"/>
                          </w:rPr>
                        </w:pPr>
                        <w:r w:rsidRPr="00AE5812">
                          <w:rPr>
                            <w:rFonts w:asciiTheme="minorHAnsi" w:hAnsi="Calibri" w:cstheme="minorBidi"/>
                            <w:color w:val="000000" w:themeColor="text1"/>
                            <w:kern w:val="24"/>
                            <w:sz w:val="20"/>
                            <w:szCs w:val="20"/>
                          </w:rPr>
                          <w:t>Deceleration</w:t>
                        </w:r>
                      </w:p>
                    </w:txbxContent>
                  </v:textbox>
                </v:shape>
                <v:shape id="TextBox 16" o:spid="_x0000_s1041" type="#_x0000_t202" style="position:absolute;left:49772;top:27830;width:19666;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" filled="f" stroked="f">
                  <v:textbox>
                    <w:txbxContent>
                      <w:p w14:paraId="4DCCC31C" w14:textId="77777777" w:rsidR="00E03183" w:rsidRPr="00AE5812" w:rsidRDefault="00E03183" w:rsidP="006F0633">
                        <w:pPr>
                          <w:pStyle w:val="NormalWeb"/>
                          <w:spacing w:before="0" w:beforeAutospacing="0" w:after="0" w:afterAutospacing="0"/>
                          <w:rPr>
                            <w:sz w:val="20"/>
                            <w:szCs w:val="20"/>
                          </w:rPr>
                        </w:pPr>
                        <w:r w:rsidRPr="00AE5812">
                          <w:rPr>
                            <w:rFonts w:asciiTheme="minorHAnsi" w:hAnsi="Calibri" w:cstheme="minorBidi"/>
                            <w:color w:val="000000" w:themeColor="text1"/>
                            <w:kern w:val="24"/>
                            <w:sz w:val="20"/>
                            <w:szCs w:val="20"/>
                          </w:rPr>
                          <w:t>Ship Recovery</w:t>
                        </w:r>
                      </w:p>
                    </w:txbxContent>
                  </v:textbox>
                </v:shape>
                <v:shape id="TextBox 17" o:spid="_x0000_s1042" type="#_x0000_t202" style="position:absolute;left:6324;top:10552;width:10541;height:6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" filled="f" stroked="f">
                  <v:textbox>
                    <w:txbxContent>
                      <w:p w14:paraId="39635D80" w14:textId="77777777" w:rsidR="00E03183" w:rsidRPr="00AE5812" w:rsidRDefault="00E03183" w:rsidP="006F0633">
                        <w:pPr>
                          <w:pStyle w:val="NormalWeb"/>
                          <w:spacing w:before="0" w:beforeAutospacing="0" w:after="0" w:afterAutospacing="0"/>
                          <w:rPr>
                            <w:sz w:val="16"/>
                          </w:rPr>
                        </w:pPr>
                        <w:r w:rsidRPr="00AE5812">
                          <w:rPr>
                            <w:rFonts w:asciiTheme="minorHAnsi" w:hAnsi="Calibri" w:cstheme="minorBidi"/>
                            <w:color w:val="000000" w:themeColor="text1"/>
                            <w:kern w:val="24"/>
                            <w:sz w:val="20"/>
                            <w:szCs w:val="32"/>
                          </w:rPr>
                          <w:t>Engine Separation</w:t>
                        </w:r>
                      </w:p>
                    </w:txbxContent>
                  </v:textbox>
                </v:shape>
                <w10:wrap type="square"/>
              </v:group>
            </w:pict>
          </mc:Fallback>
        </mc:AlternateContent>
      </w:r>
      <w:r w:rsidR="00036606">
        <w:t xml:space="preserve">The </w:t>
      </w:r>
      <w:r w:rsidR="00D40B71">
        <w:t>SMART concept</w:t>
      </w:r>
      <w:r w:rsidR="00DA13E0">
        <w:t xml:space="preserve"> </w:t>
      </w:r>
      <w:r w:rsidR="002B736E">
        <w:t xml:space="preserve">has been improved to simplify recovery of </w:t>
      </w:r>
      <w:r w:rsidR="00036606">
        <w:t xml:space="preserve">the booster engines. </w:t>
      </w:r>
      <w:r w:rsidR="002B736E">
        <w:t xml:space="preserve">The Vulcan development </w:t>
      </w:r>
      <w:r w:rsidR="00DC3976">
        <w:t>builds on</w:t>
      </w:r>
      <w:r w:rsidR="00036606">
        <w:t xml:space="preserve"> the flight</w:t>
      </w:r>
      <w:r w:rsidR="00DA13E0">
        <w:t>-</w:t>
      </w:r>
      <w:r w:rsidR="00036606">
        <w:t xml:space="preserve">proven engine separation </w:t>
      </w:r>
      <w:r w:rsidR="002B736E">
        <w:t xml:space="preserve">heritage </w:t>
      </w:r>
      <w:r w:rsidR="00036606">
        <w:t xml:space="preserve">from the </w:t>
      </w:r>
      <w:r w:rsidR="00DC3976">
        <w:t xml:space="preserve">Atlas 2AS </w:t>
      </w:r>
      <w:r w:rsidR="002B736E">
        <w:t>systems</w:t>
      </w:r>
      <w:r w:rsidR="00DC3976">
        <w:t xml:space="preserve">. Rather </w:t>
      </w:r>
      <w:r w:rsidR="008E18BD">
        <w:t>than</w:t>
      </w:r>
      <w:r w:rsidR="00DC3976">
        <w:t xml:space="preserve"> use vehicle performance for deceleration, HIAD technology is used</w:t>
      </w:r>
      <w:r w:rsidR="00963042">
        <w:t>.</w:t>
      </w:r>
      <w:r w:rsidR="00DC3976">
        <w:t xml:space="preserve"> Th</w:t>
      </w:r>
      <w:r w:rsidR="000672C7">
        <w:t>e</w:t>
      </w:r>
      <w:r w:rsidR="00DC3976">
        <w:t xml:space="preserve"> </w:t>
      </w:r>
      <w:r w:rsidR="000672C7">
        <w:t xml:space="preserve">HIAD </w:t>
      </w:r>
      <w:r w:rsidR="00DC3976">
        <w:t>protect</w:t>
      </w:r>
      <w:r w:rsidR="005C310D">
        <w:t>s the</w:t>
      </w:r>
      <w:r w:rsidR="00DC3976">
        <w:t xml:space="preserve"> </w:t>
      </w:r>
      <w:r w:rsidR="002A5CB2">
        <w:t>reusable Vulcan booster engines</w:t>
      </w:r>
      <w:r w:rsidR="006A2C25">
        <w:t xml:space="preserve"> </w:t>
      </w:r>
      <w:r w:rsidR="00DC3976">
        <w:t xml:space="preserve">from the thermal environments of </w:t>
      </w:r>
      <w:r w:rsidR="000672C7">
        <w:t>atmospheric</w:t>
      </w:r>
      <w:r w:rsidR="00DC3976">
        <w:t xml:space="preserve"> reentry.</w:t>
      </w:r>
      <w:r w:rsidR="00AA0A60">
        <w:t xml:space="preserve"> </w:t>
      </w:r>
      <w:r w:rsidR="002B736E">
        <w:t>Then</w:t>
      </w:r>
      <w:r w:rsidR="002016AB">
        <w:t>,</w:t>
      </w:r>
      <w:r w:rsidR="00AA0A60">
        <w:t xml:space="preserve"> </w:t>
      </w:r>
      <w:r w:rsidR="002016AB">
        <w:t xml:space="preserve">a drogue and </w:t>
      </w:r>
      <w:r w:rsidR="002B736E">
        <w:t xml:space="preserve">circular parachute </w:t>
      </w:r>
      <w:r w:rsidR="00F80A7A">
        <w:t xml:space="preserve">system is deployed </w:t>
      </w:r>
      <w:r w:rsidR="002B736E">
        <w:t>to slow the descent</w:t>
      </w:r>
      <w:r w:rsidR="00F80A7A">
        <w:t xml:space="preserve">. </w:t>
      </w:r>
      <w:r w:rsidR="002B736E">
        <w:t>A crane</w:t>
      </w:r>
      <w:r w:rsidR="006F0633">
        <w:t xml:space="preserve"> capable</w:t>
      </w:r>
      <w:r w:rsidR="002B736E">
        <w:t xml:space="preserve"> ship</w:t>
      </w:r>
      <w:r w:rsidR="00F80A7A">
        <w:t xml:space="preserve"> proceed</w:t>
      </w:r>
      <w:r w:rsidR="00DA13E0">
        <w:t>s</w:t>
      </w:r>
      <w:r w:rsidR="00F80A7A">
        <w:t xml:space="preserve"> into the </w:t>
      </w:r>
      <w:r w:rsidR="002B736E">
        <w:t xml:space="preserve">landing </w:t>
      </w:r>
      <w:r w:rsidR="00F80A7A">
        <w:t xml:space="preserve">zone </w:t>
      </w:r>
      <w:r w:rsidR="006F0633">
        <w:t>targeting</w:t>
      </w:r>
      <w:r w:rsidR="00F80A7A">
        <w:t xml:space="preserve"> the initial impact point from the Vulcan booster separation state</w:t>
      </w:r>
      <w:r w:rsidR="002B736E">
        <w:t xml:space="preserve"> and updated with a GPS transponder</w:t>
      </w:r>
      <w:r w:rsidR="00F80A7A">
        <w:t>. The ship</w:t>
      </w:r>
      <w:r w:rsidR="002B736E">
        <w:t xml:space="preserve"> then hoists the HIAD and engine section onto its deck for processing and </w:t>
      </w:r>
      <w:r w:rsidR="006F0633">
        <w:t>return to port</w:t>
      </w:r>
      <w:r w:rsidR="00F80A7A">
        <w:t>.</w:t>
      </w:r>
      <w:r w:rsidR="00ED1566">
        <w:t xml:space="preserve"> </w:t>
      </w:r>
      <w:r w:rsidR="006F0633">
        <w:t>Figure 2 provides a graphical representation of the updated approach.</w:t>
      </w:r>
    </w:p>
    <w:p w14:paraId="7A75D2B6" w14:textId="77777777" w:rsidR="00F80A7A" w:rsidRDefault="00F80A7A" w:rsidP="002016AB">
      <w:pPr>
        <w:pStyle w:val="Body"/>
      </w:pPr>
      <w:r>
        <w:t xml:space="preserve">ULA has </w:t>
      </w:r>
      <w:r w:rsidR="000F1CC2">
        <w:t xml:space="preserve">expanded on our relationship </w:t>
      </w:r>
      <w:r>
        <w:t>with NASA Langley Research Center</w:t>
      </w:r>
      <w:r w:rsidR="000F1CC2">
        <w:t>,</w:t>
      </w:r>
      <w:r>
        <w:t xml:space="preserve"> maturing the HIAD concept for </w:t>
      </w:r>
      <w:r w:rsidR="006F0633">
        <w:t>the LOFTID</w:t>
      </w:r>
      <w:r w:rsidR="000F1CC2">
        <w:t xml:space="preserve"> technology demonstration</w:t>
      </w:r>
      <w:r w:rsidR="006F0633">
        <w:t xml:space="preserve"> mission</w:t>
      </w:r>
      <w:r w:rsidR="000F1CC2">
        <w:t xml:space="preserve"> </w:t>
      </w:r>
      <w:r w:rsidR="006F0633">
        <w:t>in addition to the</w:t>
      </w:r>
      <w:r w:rsidR="000F1CC2">
        <w:t xml:space="preserve"> </w:t>
      </w:r>
      <w:r>
        <w:t>SMART Reuse</w:t>
      </w:r>
      <w:r w:rsidR="006F0633">
        <w:t xml:space="preserve"> application</w:t>
      </w:r>
      <w:r w:rsidR="002E6B86">
        <w:t>,</w:t>
      </w:r>
      <w:r>
        <w:t xml:space="preserve"> </w:t>
      </w:r>
      <w:r w:rsidR="006F0633">
        <w:t>while we</w:t>
      </w:r>
      <w:r>
        <w:t xml:space="preserve"> </w:t>
      </w:r>
      <w:r w:rsidR="000F1CC2">
        <w:t>continue to refine our</w:t>
      </w:r>
      <w:r>
        <w:t xml:space="preserve"> </w:t>
      </w:r>
      <w:commentRangeStart w:id="1"/>
      <w:r>
        <w:t xml:space="preserve">12m </w:t>
      </w:r>
      <w:r w:rsidR="002E6B86">
        <w:t xml:space="preserve">diameter </w:t>
      </w:r>
      <w:commentRangeEnd w:id="1"/>
      <w:r w:rsidR="00E03183">
        <w:rPr>
          <w:rStyle w:val="CommentReference"/>
        </w:rPr>
        <w:commentReference w:id="1"/>
      </w:r>
      <w:r w:rsidR="002E6B86">
        <w:t>HIAD</w:t>
      </w:r>
      <w:r w:rsidR="00FA62AB">
        <w:t xml:space="preserve"> </w:t>
      </w:r>
      <w:r w:rsidR="006F0633">
        <w:t xml:space="preserve">design </w:t>
      </w:r>
      <w:r>
        <w:t xml:space="preserve">for </w:t>
      </w:r>
      <w:r w:rsidR="000F1CC2">
        <w:t>Vulcan reuse</w:t>
      </w:r>
      <w:r>
        <w:t>. These efforts</w:t>
      </w:r>
      <w:r w:rsidR="002E6B86">
        <w:t>,</w:t>
      </w:r>
      <w:r>
        <w:t xml:space="preserve"> under the NASA Space Act Agreements</w:t>
      </w:r>
      <w:r w:rsidR="00AB7C23">
        <w:t xml:space="preserve"> (SAA)</w:t>
      </w:r>
      <w:r w:rsidR="002E6B86">
        <w:t>,</w:t>
      </w:r>
      <w:r>
        <w:t xml:space="preserve"> have </w:t>
      </w:r>
      <w:r w:rsidR="002E6B86">
        <w:lastRenderedPageBreak/>
        <w:t>helped identify</w:t>
      </w:r>
      <w:r>
        <w:t xml:space="preserve"> elements requiring further </w:t>
      </w:r>
      <w:r w:rsidR="002E6B86">
        <w:t>development for SMART Reuse, which could also</w:t>
      </w:r>
      <w:r>
        <w:t xml:space="preserve"> benefit</w:t>
      </w:r>
      <w:r w:rsidR="002E6B86">
        <w:t xml:space="preserve"> other potential mission infusion opportunities</w:t>
      </w:r>
      <w:r>
        <w:t xml:space="preserve">. This </w:t>
      </w:r>
      <w:r w:rsidR="000F1CC2">
        <w:t>continues</w:t>
      </w:r>
      <w:r w:rsidR="002E6B86">
        <w:t xml:space="preserve"> to be</w:t>
      </w:r>
      <w:r>
        <w:t xml:space="preserve"> a very fruitful collaboration as these </w:t>
      </w:r>
      <w:r w:rsidR="002E6B86">
        <w:t>aspects have</w:t>
      </w:r>
      <w:r>
        <w:t xml:space="preserve"> evolved.</w:t>
      </w:r>
    </w:p>
    <w:p w14:paraId="15218D8D" w14:textId="77777777" w:rsidR="00763861" w:rsidRDefault="00763861">
      <w:pPr>
        <w:pStyle w:val="Text"/>
      </w:pPr>
    </w:p>
    <w:p w14:paraId="43401065" w14:textId="77777777" w:rsidR="009C2CA5" w:rsidRDefault="005E053F" w:rsidP="009C2CA5">
      <w:pPr>
        <w:pStyle w:val="Text"/>
        <w:keepNext/>
      </w:pPr>
      <w:r>
        <w:t xml:space="preserve"> </w:t>
      </w:r>
    </w:p>
    <w:p w14:paraId="0BC1D90C" w14:textId="77777777" w:rsidR="00112093" w:rsidRDefault="00112093" w:rsidP="00C06BD7">
      <w:pPr>
        <w:pStyle w:val="Text"/>
        <w:ind w:firstLine="0"/>
      </w:pPr>
    </w:p>
    <w:p w14:paraId="26B0597C" w14:textId="77777777" w:rsidR="00E53253" w:rsidRDefault="00D325E4" w:rsidP="00E53253">
      <w:pPr>
        <w:pStyle w:val="Heading1"/>
        <w:numPr>
          <w:ilvl w:val="0"/>
          <w:numId w:val="2"/>
        </w:numPr>
      </w:pPr>
      <w:r>
        <w:t>LOFTID</w:t>
      </w:r>
    </w:p>
    <w:p w14:paraId="56659F65" w14:textId="7FF73897" w:rsidR="00C06BD7" w:rsidRDefault="00D325E4" w:rsidP="002D7193">
      <w:pPr>
        <w:pStyle w:val="Body"/>
      </w:pPr>
      <w:r>
        <w:t>LOFTID</w:t>
      </w:r>
      <w:r w:rsidR="007346AB">
        <w:t xml:space="preserve"> </w:t>
      </w:r>
      <w:r w:rsidR="000F1CC2">
        <w:t xml:space="preserve">was </w:t>
      </w:r>
      <w:r w:rsidR="00C06BD7">
        <w:t xml:space="preserve">proposed </w:t>
      </w:r>
      <w:r w:rsidR="00B1634E">
        <w:t>as the</w:t>
      </w:r>
      <w:r w:rsidR="00C06BD7">
        <w:t xml:space="preserve"> next flight experiment in HIAD technology </w:t>
      </w:r>
      <w:r w:rsidR="00AE5812">
        <w:t>maturation</w:t>
      </w:r>
      <w:r w:rsidR="00C06BD7">
        <w:t xml:space="preserve">. </w:t>
      </w:r>
      <w:r w:rsidR="00AE5812">
        <w:t xml:space="preserve">NASA’s HIAD technology was selected for a Technology Demonstration Mission under the Space Technology Mission Directorate in 2017. The flexibility afforded with </w:t>
      </w:r>
      <w:r w:rsidR="00A75A25">
        <w:t xml:space="preserve">stowing </w:t>
      </w:r>
      <w:r w:rsidR="00AE5812">
        <w:t>this de</w:t>
      </w:r>
      <w:r w:rsidR="00A75A25">
        <w:t>pl</w:t>
      </w:r>
      <w:r w:rsidR="00AE5812">
        <w:t xml:space="preserve">oyable structure </w:t>
      </w:r>
      <w:r w:rsidR="00A75A25">
        <w:t xml:space="preserve">overcomes </w:t>
      </w:r>
      <w:r w:rsidR="00AE5812">
        <w:t xml:space="preserve">the size constraints </w:t>
      </w:r>
      <w:r w:rsidR="00A75A25">
        <w:t xml:space="preserve">for </w:t>
      </w:r>
      <w:r w:rsidR="00AE5812">
        <w:t>rigid a</w:t>
      </w:r>
      <w:r w:rsidR="00A75A25">
        <w:t>er</w:t>
      </w:r>
      <w:r w:rsidR="00AE5812">
        <w:t>oshell entry systems. It also aligns perfectl</w:t>
      </w:r>
      <w:r w:rsidR="007041A3">
        <w:t xml:space="preserve">y as a booster mounted deployable to enable engine recovery. </w:t>
      </w:r>
      <w:r w:rsidR="000F1CC2">
        <w:t>ULA and the NASA team worked together to address all the issues and concerns raised with flying the LOFTID demonstration as a ride share with the JPSS-2 launch on a</w:t>
      </w:r>
      <w:r w:rsidR="00ED1566">
        <w:t>n</w:t>
      </w:r>
      <w:r w:rsidR="000F1CC2">
        <w:t xml:space="preserve"> upcoming Atlas V mission. </w:t>
      </w:r>
      <w:r w:rsidR="00A75A25">
        <w:t>P</w:t>
      </w:r>
      <w:r w:rsidR="007041A3">
        <w:t>artnering with the JPSS-2 mission, LOFTID will launch out of Vandenburg Air Force Base. The flight test will utilize a 6m diameter, 70</w:t>
      </w:r>
      <w:r w:rsidR="00ED1566">
        <w:t>-</w:t>
      </w:r>
      <w:r w:rsidR="007041A3">
        <w:t xml:space="preserve">deg sphere-cone aeroshell. </w:t>
      </w:r>
      <w:r w:rsidR="00C06BD7">
        <w:t xml:space="preserve">The concept is a roughly </w:t>
      </w:r>
      <w:r>
        <w:t>1</w:t>
      </w:r>
      <w:r w:rsidR="00A75A25">
        <w:t>2</w:t>
      </w:r>
      <w:r>
        <w:t xml:space="preserve">00kg </w:t>
      </w:r>
      <w:r w:rsidR="00C06BD7">
        <w:t xml:space="preserve">reentry vehicle with a 6m diameter aeroshell on a ballistic entry into Earth atmosphere from </w:t>
      </w:r>
      <w:r w:rsidR="003F2EF8">
        <w:t>L</w:t>
      </w:r>
      <w:r w:rsidR="00C06BD7">
        <w:t xml:space="preserve">ow Earth </w:t>
      </w:r>
      <w:r w:rsidR="003F2EF8">
        <w:t>O</w:t>
      </w:r>
      <w:r w:rsidR="00C06BD7">
        <w:t>rbit (LEO). The 6m scale is about as large as is achievable within mass and volume constraints</w:t>
      </w:r>
      <w:r w:rsidR="000F1CC2">
        <w:t xml:space="preserve"> on the JPSS-2 mission</w:t>
      </w:r>
      <w:r w:rsidR="00C06BD7">
        <w:t xml:space="preserve"> while targeting an appropriate heat pulse.</w:t>
      </w:r>
      <w:r w:rsidR="004A08D1" w:rsidRPr="00EA0B01">
        <w:rPr>
          <w:vertAlign w:val="superscript"/>
        </w:rPr>
        <w:t>5</w:t>
      </w:r>
      <w:r w:rsidR="00C06BD7">
        <w:t xml:space="preserve">  The test vehicle </w:t>
      </w:r>
      <w:r>
        <w:t xml:space="preserve">will </w:t>
      </w:r>
      <w:r w:rsidR="00C06BD7">
        <w:t xml:space="preserve">be delivered to its reentry trajectory </w:t>
      </w:r>
      <w:r w:rsidR="000F1CC2">
        <w:t>as part of the</w:t>
      </w:r>
      <w:r w:rsidR="007346AB">
        <w:t xml:space="preserve"> </w:t>
      </w:r>
      <w:r w:rsidR="00C06BD7">
        <w:t>Atlas V launch vehicle</w:t>
      </w:r>
      <w:r w:rsidR="000F1CC2">
        <w:t xml:space="preserve"> disposal</w:t>
      </w:r>
      <w:r w:rsidR="00C06BD7">
        <w:t>.</w:t>
      </w:r>
      <w:r w:rsidR="004A08D1" w:rsidRPr="00EA0B01">
        <w:rPr>
          <w:vertAlign w:val="superscript"/>
        </w:rPr>
        <w:t>6</w:t>
      </w:r>
      <w:r w:rsidR="00C06BD7">
        <w:t xml:space="preserve">  This partnership </w:t>
      </w:r>
      <w:r w:rsidR="000F1CC2">
        <w:t xml:space="preserve">provided </w:t>
      </w:r>
      <w:r w:rsidR="00C06BD7">
        <w:t>a relatively low cost and near term orbital reentry flight experiment that utilizes available ULA launch vehicle performance and demonstrates</w:t>
      </w:r>
      <w:r>
        <w:t xml:space="preserve"> the core recovery technologies planned for ULA Vulcan engine reuse</w:t>
      </w:r>
      <w:r w:rsidR="00C06BD7">
        <w:t>.</w:t>
      </w:r>
    </w:p>
    <w:p w14:paraId="1AC3805B" w14:textId="5258BF29" w:rsidR="007346AB" w:rsidRDefault="007C6285" w:rsidP="00A96FD8">
      <w:pPr>
        <w:pStyle w:val="Body"/>
      </w:pPr>
      <w:r>
        <w:rPr>
          <w:noProof/>
        </w:rPr>
        <mc:AlternateContent>
          <mc:Choice Requires="wps">
            <w:drawing>
              <wp:anchor distT="0" distB="0" distL="114300" distR="114300" simplePos="0" relativeHeight="251718656" behindDoc="0" locked="0" layoutInCell="1" allowOverlap="1" wp14:anchorId="5DAFB772" wp14:editId="391D853A">
                <wp:simplePos x="0" y="0"/>
                <wp:positionH relativeFrom="column">
                  <wp:posOffset>-247650</wp:posOffset>
                </wp:positionH>
                <wp:positionV relativeFrom="paragraph">
                  <wp:posOffset>4589145</wp:posOffset>
                </wp:positionV>
                <wp:extent cx="6523355" cy="635"/>
                <wp:effectExtent l="0" t="0" r="0" b="0"/>
                <wp:wrapTopAndBottom/>
                <wp:docPr id="331" name="Text Box 331"/>
                <wp:cNvGraphicFramePr/>
                <a:graphic xmlns:a="http://schemas.openxmlformats.org/drawingml/2006/main">
                  <a:graphicData uri="http://schemas.microsoft.com/office/word/2010/wordprocessingShape">
                    <wps:wsp>
                      <wps:cNvSpPr txBox="1"/>
                      <wps:spPr>
                        <a:xfrm>
                          <a:off x="0" y="0"/>
                          <a:ext cx="6523355" cy="635"/>
                        </a:xfrm>
                        <a:prstGeom prst="rect">
                          <a:avLst/>
                        </a:prstGeom>
                        <a:solidFill>
                          <a:prstClr val="white"/>
                        </a:solidFill>
                        <a:ln>
                          <a:noFill/>
                        </a:ln>
                      </wps:spPr>
                      <wps:txbx>
                        <w:txbxContent>
                          <w:p w14:paraId="03BF521C" w14:textId="77777777" w:rsidR="00E03183" w:rsidRPr="002F0297" w:rsidRDefault="00E03183" w:rsidP="007C6285">
                            <w:pPr>
                              <w:pStyle w:val="Caption"/>
                              <w:rPr>
                                <w:noProof/>
                                <w:sz w:val="20"/>
                                <w:szCs w:val="20"/>
                              </w:rPr>
                            </w:pPr>
                            <w:r>
                              <w:t xml:space="preserve">Figure </w:t>
                            </w:r>
                            <w:fldSimple w:instr=" SEQ Figure \* ARABIC ">
                              <w:r>
                                <w:rPr>
                                  <w:noProof/>
                                </w:rPr>
                                <w:t>3</w:t>
                              </w:r>
                            </w:fldSimple>
                            <w:r>
                              <w:t xml:space="preserve">: </w:t>
                            </w:r>
                            <w:r w:rsidRPr="00AB5FF0">
                              <w:t>Scale comparison among IRVE-3, LOFTID, and Vulcan Engine Recovery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DAFB772" id="Text Box 331" o:spid="_x0000_s1043" type="#_x0000_t202" style="position:absolute;left:0;text-align:left;margin-left:-19.5pt;margin-top:361.35pt;width:513.65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" stroked="f">
                <v:textbox style="mso-fit-shape-to-text:t" inset="0,0,0,0">
                  <w:txbxContent>
                    <w:p w14:paraId="03BF521C" w14:textId="77777777" w:rsidR="00E03183" w:rsidRPr="002F0297" w:rsidRDefault="00E03183" w:rsidP="007C6285">
                      <w:pPr>
                        <w:pStyle w:val="Caption"/>
                        <w:rPr>
                          <w:noProof/>
                          <w:sz w:val="20"/>
                          <w:szCs w:val="20"/>
                        </w:rPr>
                      </w:pPr>
                      <w:r>
                        <w:t xml:space="preserve">Figure </w:t>
                      </w:r>
                      <w:fldSimple w:instr=" SEQ Figure \* ARABIC ">
                        <w:r>
                          <w:rPr>
                            <w:noProof/>
                          </w:rPr>
                          <w:t>3</w:t>
                        </w:r>
                      </w:fldSimple>
                      <w:r>
                        <w:t xml:space="preserve">: </w:t>
                      </w:r>
                      <w:r w:rsidRPr="00AB5FF0">
                        <w:t>Scale comparison among IRVE-3, LOFTID, and Vulcan Engine Recovery</w:t>
                      </w:r>
                    </w:p>
                  </w:txbxContent>
                </v:textbox>
                <w10:wrap type="topAndBottom"/>
              </v:shape>
            </w:pict>
          </mc:Fallback>
        </mc:AlternateContent>
      </w:r>
      <w:r>
        <w:rPr>
          <w:noProof/>
        </w:rPr>
        <mc:AlternateContent>
          <mc:Choice Requires="wpg">
            <w:drawing>
              <wp:anchor distT="0" distB="0" distL="114300" distR="114300" simplePos="0" relativeHeight="251676672" behindDoc="0" locked="0" layoutInCell="1" allowOverlap="1" wp14:anchorId="3C8CE2BA" wp14:editId="03E2DF8D">
                <wp:simplePos x="0" y="0"/>
                <wp:positionH relativeFrom="column">
                  <wp:posOffset>-247650</wp:posOffset>
                </wp:positionH>
                <wp:positionV relativeFrom="paragraph">
                  <wp:posOffset>1725295</wp:posOffset>
                </wp:positionV>
                <wp:extent cx="6523355" cy="2807289"/>
                <wp:effectExtent l="0" t="0" r="0" b="0"/>
                <wp:wrapTopAndBottom/>
                <wp:docPr id="72" name="Group 8"/>
                <wp:cNvGraphicFramePr/>
                <a:graphic xmlns:a="http://schemas.openxmlformats.org/drawingml/2006/main">
                  <a:graphicData uri="http://schemas.microsoft.com/office/word/2010/wordprocessingGroup">
                    <wpg:wgp>
                      <wpg:cNvGrpSpPr/>
                      <wpg:grpSpPr>
                        <a:xfrm>
                          <a:off x="0" y="0"/>
                          <a:ext cx="6523355" cy="2807289"/>
                          <a:chOff x="-112376" y="0"/>
                          <a:chExt cx="12140236" cy="5227176"/>
                        </a:xfrm>
                      </wpg:grpSpPr>
                      <pic:pic xmlns:pic="http://schemas.openxmlformats.org/drawingml/2006/picture">
                        <pic:nvPicPr>
                          <pic:cNvPr id="73" name="Picture 12"/>
                          <pic:cNvPicPr>
                            <a:picLocks noChangeAspect="1"/>
                          </pic:cNvPicPr>
                        </pic:nvPicPr>
                        <pic:blipFill rotWithShape="1">
                          <a:blip r:embed="rId31" cstate="screen">
                            <a:clrChange>
                              <a:clrFrom>
                                <a:srgbClr val="000000"/>
                              </a:clrFrom>
                              <a:clrTo>
                                <a:srgbClr val="000000">
                                  <a:alpha val="0"/>
                                </a:srgbClr>
                              </a:clrTo>
                            </a:clrChange>
                            <a:extLst>
                              <a:ext uri="{28A0092B-C50C-407E-A947-70E740481C1C}">
                                <a14:useLocalDpi xmlns:a14="http://schemas.microsoft.com/office/drawing/2010/main"/>
                              </a:ext>
                            </a:extLst>
                          </a:blip>
                          <a:srcRect/>
                          <a:stretch/>
                        </pic:blipFill>
                        <pic:spPr>
                          <a:xfrm rot="21320811">
                            <a:off x="49855" y="2488155"/>
                            <a:ext cx="4214990" cy="2120505"/>
                          </a:xfrm>
                          <a:prstGeom prst="rect">
                            <a:avLst/>
                          </a:prstGeom>
                        </pic:spPr>
                      </pic:pic>
                      <pic:pic xmlns:pic="http://schemas.openxmlformats.org/drawingml/2006/picture">
                        <pic:nvPicPr>
                          <pic:cNvPr id="74" name="Picture 9"/>
                          <pic:cNvPicPr>
                            <a:picLocks noChangeAspect="1"/>
                          </pic:cNvPicPr>
                        </pic:nvPicPr>
                        <pic:blipFill rotWithShape="1">
                          <a:blip r:embed="rId32" cstate="screen">
                            <a:clrChange>
                              <a:clrFrom>
                                <a:srgbClr val="FBFBFC"/>
                              </a:clrFrom>
                              <a:clrTo>
                                <a:srgbClr val="FBFBFC">
                                  <a:alpha val="0"/>
                                </a:srgbClr>
                              </a:clrTo>
                            </a:clrChange>
                            <a:extLst>
                              <a:ext uri="{28A0092B-C50C-407E-A947-70E740481C1C}">
                                <a14:useLocalDpi xmlns:a14="http://schemas.microsoft.com/office/drawing/2010/main"/>
                              </a:ext>
                            </a:extLst>
                          </a:blip>
                          <a:srcRect/>
                          <a:stretch/>
                        </pic:blipFill>
                        <pic:spPr>
                          <a:xfrm rot="178923">
                            <a:off x="4116041" y="0"/>
                            <a:ext cx="7911819" cy="4403099"/>
                          </a:xfrm>
                          <a:prstGeom prst="rect">
                            <a:avLst/>
                          </a:prstGeom>
                        </pic:spPr>
                      </pic:pic>
                      <pic:pic xmlns:pic="http://schemas.openxmlformats.org/drawingml/2006/picture">
                        <pic:nvPicPr>
                          <pic:cNvPr id="75" name="Picture 10"/>
                          <pic:cNvPicPr>
                            <a:picLocks noChangeAspect="1"/>
                          </pic:cNvPicPr>
                        </pic:nvPicPr>
                        <pic:blipFill rotWithShape="1">
                          <a:blip r:embed="rId33" cstate="screen">
                            <a:extLst>
                              <a:ext uri="{28A0092B-C50C-407E-A947-70E740481C1C}">
                                <a14:useLocalDpi xmlns:a14="http://schemas.microsoft.com/office/drawing/2010/main"/>
                              </a:ext>
                            </a:extLst>
                          </a:blip>
                          <a:srcRect/>
                          <a:stretch/>
                        </pic:blipFill>
                        <pic:spPr>
                          <a:xfrm rot="20131436">
                            <a:off x="-112376" y="171207"/>
                            <a:ext cx="2847333" cy="1850252"/>
                          </a:xfrm>
                          <a:prstGeom prst="rect">
                            <a:avLst/>
                          </a:prstGeom>
                        </pic:spPr>
                      </pic:pic>
                      <wps:wsp>
                        <wps:cNvPr id="77" name="TextBox 8"/>
                        <wps:cNvSpPr txBox="1"/>
                        <wps:spPr>
                          <a:xfrm>
                            <a:off x="155554" y="1607015"/>
                            <a:ext cx="2258294" cy="994017"/>
                          </a:xfrm>
                          <a:prstGeom prst="rect">
                            <a:avLst/>
                          </a:prstGeom>
                          <a:noFill/>
                        </wps:spPr>
                        <wps:txbx>
                          <w:txbxContent>
                            <w:p w14:paraId="51E87AE3"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IRVE-3</w:t>
                              </w:r>
                            </w:p>
                            <w:p w14:paraId="5EBF47AE"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3</w:t>
                              </w:r>
                              <w:r>
                                <w:rPr>
                                  <w:rFonts w:asciiTheme="minorHAnsi" w:eastAsia="Times New Roman" w:hAnsiTheme="minorHAnsi" w:cstheme="minorBidi"/>
                                  <w:color w:val="000000"/>
                                  <w:kern w:val="24"/>
                                  <w:sz w:val="20"/>
                                  <w:szCs w:val="20"/>
                                </w:rPr>
                                <w:t>m</w:t>
                              </w:r>
                              <w:r w:rsidRPr="00AB2C1E">
                                <w:rPr>
                                  <w:rFonts w:asciiTheme="minorHAnsi" w:eastAsia="Times New Roman" w:hAnsiTheme="minorHAnsi" w:cstheme="minorBidi"/>
                                  <w:color w:val="000000"/>
                                  <w:kern w:val="24"/>
                                  <w:sz w:val="20"/>
                                  <w:szCs w:val="20"/>
                                </w:rPr>
                                <w:t xml:space="preserve"> diameter</w:t>
                              </w:r>
                            </w:p>
                            <w:p w14:paraId="6B2DC9A8"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60° half-cone angle</w:t>
                              </w:r>
                            </w:p>
                          </w:txbxContent>
                        </wps:txbx>
                        <wps:bodyPr wrap="square" rtlCol="0">
                          <a:noAutofit/>
                        </wps:bodyPr>
                      </wps:wsp>
                      <wps:wsp>
                        <wps:cNvPr id="78" name="TextBox 8"/>
                        <wps:cNvSpPr txBox="1"/>
                        <wps:spPr>
                          <a:xfrm>
                            <a:off x="155554" y="4072449"/>
                            <a:ext cx="3279997" cy="1033519"/>
                          </a:xfrm>
                          <a:prstGeom prst="rect">
                            <a:avLst/>
                          </a:prstGeom>
                          <a:noFill/>
                        </wps:spPr>
                        <wps:txbx>
                          <w:txbxContent>
                            <w:p w14:paraId="0AF1DC77"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Pr>
                                  <w:rFonts w:asciiTheme="minorHAnsi" w:eastAsia="Times New Roman" w:hAnsiTheme="minorHAnsi" w:cstheme="minorBidi"/>
                                  <w:color w:val="000000"/>
                                  <w:kern w:val="24"/>
                                  <w:sz w:val="20"/>
                                  <w:szCs w:val="20"/>
                                </w:rPr>
                                <w:t>LOFTID</w:t>
                              </w:r>
                            </w:p>
                            <w:p w14:paraId="7BA37B5F"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6</w:t>
                              </w:r>
                              <w:r>
                                <w:rPr>
                                  <w:rFonts w:asciiTheme="minorHAnsi" w:eastAsia="Times New Roman" w:hAnsiTheme="minorHAnsi" w:cstheme="minorBidi"/>
                                  <w:color w:val="000000"/>
                                  <w:kern w:val="24"/>
                                  <w:sz w:val="20"/>
                                  <w:szCs w:val="20"/>
                                </w:rPr>
                                <w:t>m</w:t>
                              </w:r>
                              <w:r w:rsidRPr="00AB2C1E">
                                <w:rPr>
                                  <w:rFonts w:asciiTheme="minorHAnsi" w:eastAsia="Times New Roman" w:hAnsiTheme="minorHAnsi" w:cstheme="minorBidi"/>
                                  <w:color w:val="000000"/>
                                  <w:kern w:val="24"/>
                                  <w:sz w:val="20"/>
                                  <w:szCs w:val="20"/>
                                </w:rPr>
                                <w:t xml:space="preserve"> diameter</w:t>
                              </w:r>
                            </w:p>
                            <w:p w14:paraId="49C0E9EA"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70° half-cone angle</w:t>
                              </w:r>
                            </w:p>
                          </w:txbxContent>
                        </wps:txbx>
                        <wps:bodyPr wrap="square" rtlCol="0">
                          <a:noAutofit/>
                        </wps:bodyPr>
                      </wps:wsp>
                      <wps:wsp>
                        <wps:cNvPr id="79" name="TextBox 8"/>
                        <wps:cNvSpPr txBox="1"/>
                        <wps:spPr>
                          <a:xfrm>
                            <a:off x="4118482" y="4072448"/>
                            <a:ext cx="3057644" cy="1154728"/>
                          </a:xfrm>
                          <a:prstGeom prst="rect">
                            <a:avLst/>
                          </a:prstGeom>
                          <a:noFill/>
                        </wps:spPr>
                        <wps:txbx>
                          <w:txbxContent>
                            <w:p w14:paraId="4645AD0D"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Vulcan Engine Recovery</w:t>
                              </w:r>
                            </w:p>
                            <w:p w14:paraId="7A0CB332"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12</w:t>
                              </w:r>
                              <w:r>
                                <w:rPr>
                                  <w:rFonts w:asciiTheme="minorHAnsi" w:eastAsia="Times New Roman" w:hAnsiTheme="minorHAnsi" w:cstheme="minorBidi"/>
                                  <w:color w:val="000000"/>
                                  <w:kern w:val="24"/>
                                  <w:sz w:val="20"/>
                                  <w:szCs w:val="20"/>
                                </w:rPr>
                                <w:t>m</w:t>
                              </w:r>
                              <w:r w:rsidRPr="00AB2C1E">
                                <w:rPr>
                                  <w:rFonts w:asciiTheme="minorHAnsi" w:eastAsia="Times New Roman" w:hAnsiTheme="minorHAnsi" w:cstheme="minorBidi"/>
                                  <w:color w:val="000000"/>
                                  <w:kern w:val="24"/>
                                  <w:sz w:val="20"/>
                                  <w:szCs w:val="20"/>
                                </w:rPr>
                                <w:t xml:space="preserve"> diameter</w:t>
                              </w:r>
                            </w:p>
                            <w:p w14:paraId="54437F72"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70° half-cone angle</w:t>
                              </w:r>
                            </w:p>
                          </w:txbxContent>
                        </wps:txbx>
                        <wps:bodyPr wrap="square" rtlCol="0">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3C8CE2BA" id="Group 8" o:spid="_x0000_s1044" style="position:absolute;left:0;text-align:left;margin-left:-19.5pt;margin-top:135.85pt;width:513.65pt;height:221.05pt;z-index:251676672" coordorigin="-1123" coordsize="121402,52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">
                <v:shape id="Picture 12" o:spid="_x0000_s1045" type="#_x0000_t75" style="position:absolute;left:498;top:24881;width:42150;height:21205;rotation:-30494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">
                  <v:imagedata r:id="rId36" o:title="" chromakey="black"/>
                </v:shape>
                <v:shape id="Picture 9" o:spid="_x0000_s1046" type="#_x0000_t75" style="position:absolute;left:41160;width:79118;height:44030;rotation:19543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">
                  <v:imagedata r:id="rId37" o:title="" chromakey="#fbfbfc"/>
                </v:shape>
                <v:shape id="Picture 10" o:spid="_x0000_s1047" type="#_x0000_t75" style="position:absolute;left:-1123;top:1712;width:28472;height:18502;rotation:-160406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">
                  <v:imagedata r:id="rId38" o:title=""/>
                </v:shape>
                <v:shape id="TextBox 8" o:spid="_x0000_s1048" type="#_x0000_t202" style="position:absolute;left:1555;top:16070;width:22583;height:9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" filled="f" stroked="f">
                  <v:textbox>
                    <w:txbxContent>
                      <w:p w14:paraId="51E87AE3"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IRVE-3</w:t>
                        </w:r>
                      </w:p>
                      <w:p w14:paraId="5EBF47AE"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3</w:t>
                        </w:r>
                        <w:r>
                          <w:rPr>
                            <w:rFonts w:asciiTheme="minorHAnsi" w:eastAsia="Times New Roman" w:hAnsiTheme="minorHAnsi" w:cstheme="minorBidi"/>
                            <w:color w:val="000000"/>
                            <w:kern w:val="24"/>
                            <w:sz w:val="20"/>
                            <w:szCs w:val="20"/>
                          </w:rPr>
                          <w:t>m</w:t>
                        </w:r>
                        <w:r w:rsidRPr="00AB2C1E">
                          <w:rPr>
                            <w:rFonts w:asciiTheme="minorHAnsi" w:eastAsia="Times New Roman" w:hAnsiTheme="minorHAnsi" w:cstheme="minorBidi"/>
                            <w:color w:val="000000"/>
                            <w:kern w:val="24"/>
                            <w:sz w:val="20"/>
                            <w:szCs w:val="20"/>
                          </w:rPr>
                          <w:t xml:space="preserve"> diameter</w:t>
                        </w:r>
                      </w:p>
                      <w:p w14:paraId="6B2DC9A8"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60° half-cone angle</w:t>
                        </w:r>
                      </w:p>
                    </w:txbxContent>
                  </v:textbox>
                </v:shape>
                <v:shape id="TextBox 8" o:spid="_x0000_s1049" type="#_x0000_t202" style="position:absolute;left:1555;top:40724;width:32800;height:10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" filled="f" stroked="f">
                  <v:textbox>
                    <w:txbxContent>
                      <w:p w14:paraId="0AF1DC77"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Pr>
                            <w:rFonts w:asciiTheme="minorHAnsi" w:eastAsia="Times New Roman" w:hAnsiTheme="minorHAnsi" w:cstheme="minorBidi"/>
                            <w:color w:val="000000"/>
                            <w:kern w:val="24"/>
                            <w:sz w:val="20"/>
                            <w:szCs w:val="20"/>
                          </w:rPr>
                          <w:t>LOFTID</w:t>
                        </w:r>
                      </w:p>
                      <w:p w14:paraId="7BA37B5F"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6</w:t>
                        </w:r>
                        <w:r>
                          <w:rPr>
                            <w:rFonts w:asciiTheme="minorHAnsi" w:eastAsia="Times New Roman" w:hAnsiTheme="minorHAnsi" w:cstheme="minorBidi"/>
                            <w:color w:val="000000"/>
                            <w:kern w:val="24"/>
                            <w:sz w:val="20"/>
                            <w:szCs w:val="20"/>
                          </w:rPr>
                          <w:t>m</w:t>
                        </w:r>
                        <w:r w:rsidRPr="00AB2C1E">
                          <w:rPr>
                            <w:rFonts w:asciiTheme="minorHAnsi" w:eastAsia="Times New Roman" w:hAnsiTheme="minorHAnsi" w:cstheme="minorBidi"/>
                            <w:color w:val="000000"/>
                            <w:kern w:val="24"/>
                            <w:sz w:val="20"/>
                            <w:szCs w:val="20"/>
                          </w:rPr>
                          <w:t xml:space="preserve"> diameter</w:t>
                        </w:r>
                      </w:p>
                      <w:p w14:paraId="49C0E9EA"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70° half-cone angle</w:t>
                        </w:r>
                      </w:p>
                    </w:txbxContent>
                  </v:textbox>
                </v:shape>
                <v:shape id="TextBox 8" o:spid="_x0000_s1050" type="#_x0000_t202" style="position:absolute;left:41184;top:40724;width:30577;height:11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" filled="f" stroked="f">
                  <v:textbox>
                    <w:txbxContent>
                      <w:p w14:paraId="4645AD0D"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Vulcan Engine Recovery</w:t>
                        </w:r>
                      </w:p>
                      <w:p w14:paraId="7A0CB332"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12</w:t>
                        </w:r>
                        <w:r>
                          <w:rPr>
                            <w:rFonts w:asciiTheme="minorHAnsi" w:eastAsia="Times New Roman" w:hAnsiTheme="minorHAnsi" w:cstheme="minorBidi"/>
                            <w:color w:val="000000"/>
                            <w:kern w:val="24"/>
                            <w:sz w:val="20"/>
                            <w:szCs w:val="20"/>
                          </w:rPr>
                          <w:t>m</w:t>
                        </w:r>
                        <w:r w:rsidRPr="00AB2C1E">
                          <w:rPr>
                            <w:rFonts w:asciiTheme="minorHAnsi" w:eastAsia="Times New Roman" w:hAnsiTheme="minorHAnsi" w:cstheme="minorBidi"/>
                            <w:color w:val="000000"/>
                            <w:kern w:val="24"/>
                            <w:sz w:val="20"/>
                            <w:szCs w:val="20"/>
                          </w:rPr>
                          <w:t xml:space="preserve"> diameter</w:t>
                        </w:r>
                      </w:p>
                      <w:p w14:paraId="54437F72" w14:textId="77777777" w:rsidR="00E03183" w:rsidRPr="00AB2C1E" w:rsidRDefault="00E03183" w:rsidP="00AB2C1E">
                        <w:pPr>
                          <w:pStyle w:val="NormalWeb"/>
                          <w:spacing w:before="0" w:beforeAutospacing="0" w:after="0" w:afterAutospacing="0"/>
                          <w:textAlignment w:val="baseline"/>
                          <w:rPr>
                            <w:rFonts w:asciiTheme="minorHAnsi" w:hAnsiTheme="minorHAnsi"/>
                            <w:sz w:val="20"/>
                            <w:szCs w:val="20"/>
                          </w:rPr>
                        </w:pPr>
                        <w:r w:rsidRPr="00AB2C1E">
                          <w:rPr>
                            <w:rFonts w:asciiTheme="minorHAnsi" w:eastAsia="Times New Roman" w:hAnsiTheme="minorHAnsi" w:cstheme="minorBidi"/>
                            <w:color w:val="000000"/>
                            <w:kern w:val="24"/>
                            <w:sz w:val="20"/>
                            <w:szCs w:val="20"/>
                          </w:rPr>
                          <w:t>70° half-cone angle</w:t>
                        </w:r>
                      </w:p>
                    </w:txbxContent>
                  </v:textbox>
                </v:shape>
                <w10:wrap type="topAndBottom"/>
              </v:group>
            </w:pict>
          </mc:Fallback>
        </mc:AlternateContent>
      </w:r>
      <w:r w:rsidR="00C06BD7">
        <w:t>The largest scale and highest energy HIAD flight to date was the successful Inflatable Reentry Vehicle Experiment 3 (IRVE-3). The steep flight path angle trajectory for IRVE-3 was designed to maximize the peak heat flux available from the three</w:t>
      </w:r>
      <w:r w:rsidR="00D32A5F">
        <w:t>-</w:t>
      </w:r>
      <w:r w:rsidR="00C06BD7">
        <w:t>stage sounding rocket</w:t>
      </w:r>
      <w:r w:rsidR="00B1634E">
        <w:t>.</w:t>
      </w:r>
      <w:r w:rsidR="00C06BD7">
        <w:t xml:space="preserve"> </w:t>
      </w:r>
      <w:r w:rsidR="00B1634E">
        <w:t>F</w:t>
      </w:r>
      <w:r w:rsidR="00C06BD7">
        <w:t xml:space="preserve">light performance data </w:t>
      </w:r>
      <w:r w:rsidR="00B1634E">
        <w:t>for</w:t>
      </w:r>
      <w:r w:rsidR="00C06BD7">
        <w:t xml:space="preserve"> the </w:t>
      </w:r>
      <w:r w:rsidR="00ED1566">
        <w:t>FTPS</w:t>
      </w:r>
      <w:r w:rsidR="00C06BD7">
        <w:t xml:space="preserve"> and IS </w:t>
      </w:r>
      <w:r w:rsidR="00B1634E">
        <w:t>was collected throughout the atmospheric entry</w:t>
      </w:r>
      <w:r w:rsidR="00C06BD7">
        <w:t xml:space="preserve"> on </w:t>
      </w:r>
      <w:r w:rsidR="00B1634E">
        <w:t>this</w:t>
      </w:r>
      <w:r w:rsidR="00C06BD7">
        <w:t xml:space="preserve"> relatively low-cost experiment. The 280kg IRVE-3 reentry vehicle inflated the HIAD from less than 0.5m diameter </w:t>
      </w:r>
      <w:r w:rsidR="00425A6A">
        <w:t>(</w:t>
      </w:r>
      <w:r w:rsidR="00C06BD7">
        <w:t>when stowed</w:t>
      </w:r>
      <w:r w:rsidR="00425A6A">
        <w:t>)</w:t>
      </w:r>
      <w:r w:rsidR="00C06BD7">
        <w:t xml:space="preserve"> to 3m diameter </w:t>
      </w:r>
      <w:r w:rsidR="00425A6A">
        <w:t>(</w:t>
      </w:r>
      <w:r w:rsidR="00C06BD7">
        <w:t>when deployed</w:t>
      </w:r>
      <w:r w:rsidR="00425A6A">
        <w:t>)</w:t>
      </w:r>
      <w:r w:rsidR="00C06BD7">
        <w:t xml:space="preserve">, and demonstrated </w:t>
      </w:r>
      <w:r w:rsidR="00B1634E">
        <w:t xml:space="preserve">aerodynamic </w:t>
      </w:r>
      <w:r w:rsidR="00C06BD7">
        <w:t xml:space="preserve">stability </w:t>
      </w:r>
      <w:r w:rsidR="00B1634E">
        <w:t xml:space="preserve">(both static and dynamic) </w:t>
      </w:r>
      <w:r w:rsidR="00C06BD7">
        <w:t xml:space="preserve">through hypersonic, supersonic, </w:t>
      </w:r>
      <w:r w:rsidR="00B1634E">
        <w:t>transonic</w:t>
      </w:r>
      <w:r w:rsidR="00F4106B">
        <w:t>,</w:t>
      </w:r>
      <w:r w:rsidR="00B1634E">
        <w:t xml:space="preserve"> </w:t>
      </w:r>
      <w:r w:rsidR="00C06BD7">
        <w:t>and subsonic flight</w:t>
      </w:r>
      <w:r w:rsidR="00B1634E">
        <w:t xml:space="preserve"> regimes</w:t>
      </w:r>
      <w:r w:rsidR="00A75A25">
        <w:t>.</w:t>
      </w:r>
      <w:r w:rsidR="00C06BD7">
        <w:t xml:space="preserve"> </w:t>
      </w:r>
      <w:r w:rsidR="00B1634E">
        <w:t>IRVE-3 endured a</w:t>
      </w:r>
      <w:r w:rsidR="00C06BD7">
        <w:t xml:space="preserve"> deceleration </w:t>
      </w:r>
      <w:r w:rsidR="00B1634E">
        <w:t xml:space="preserve">of up </w:t>
      </w:r>
      <w:r w:rsidR="00C06BD7">
        <w:t xml:space="preserve">to </w:t>
      </w:r>
      <w:r w:rsidR="00B1634E">
        <w:t>20g, and</w:t>
      </w:r>
      <w:r w:rsidR="00C06BD7">
        <w:t xml:space="preserve"> </w:t>
      </w:r>
      <w:r w:rsidR="00B1634E">
        <w:t>experienced ~</w:t>
      </w:r>
      <w:r w:rsidR="00C06BD7">
        <w:t>15W/cm</w:t>
      </w:r>
      <w:r w:rsidR="00074B30" w:rsidRPr="00074B30">
        <w:rPr>
          <w:vertAlign w:val="superscript"/>
        </w:rPr>
        <w:t>2</w:t>
      </w:r>
      <w:r w:rsidR="00C06BD7">
        <w:t xml:space="preserve"> peak heat flux.</w:t>
      </w:r>
      <w:r w:rsidR="004A08D1" w:rsidRPr="00EA0B01">
        <w:rPr>
          <w:vertAlign w:val="superscript"/>
        </w:rPr>
        <w:t>7</w:t>
      </w:r>
      <w:r w:rsidR="00C06BD7">
        <w:t xml:space="preserve">  The ULA </w:t>
      </w:r>
      <w:r w:rsidR="00B1634E">
        <w:t>booster module</w:t>
      </w:r>
      <w:r w:rsidR="00C06BD7">
        <w:t xml:space="preserve"> recovery, along with other </w:t>
      </w:r>
      <w:r w:rsidR="00B1634E">
        <w:t xml:space="preserve">potential </w:t>
      </w:r>
      <w:r w:rsidR="00C06BD7">
        <w:t xml:space="preserve">HIAD mission infusion concepts, will be much more energetic </w:t>
      </w:r>
      <w:r w:rsidR="00425A6A">
        <w:t xml:space="preserve">and will </w:t>
      </w:r>
      <w:r w:rsidR="00B1634E">
        <w:t>requir</w:t>
      </w:r>
      <w:r w:rsidR="00425A6A">
        <w:t>e</w:t>
      </w:r>
      <w:r w:rsidR="00C06BD7">
        <w:t xml:space="preserve"> a</w:t>
      </w:r>
      <w:r w:rsidR="00425A6A">
        <w:t xml:space="preserve"> larger</w:t>
      </w:r>
      <w:r w:rsidR="00C06BD7">
        <w:t xml:space="preserve"> aeroshell. To this end, the HIAD team </w:t>
      </w:r>
      <w:r w:rsidR="00F4106B">
        <w:t>(</w:t>
      </w:r>
      <w:r w:rsidR="00C06BD7">
        <w:t>NASA and its industry partners</w:t>
      </w:r>
      <w:r w:rsidR="00F4106B">
        <w:t>)</w:t>
      </w:r>
      <w:r w:rsidR="00C06BD7">
        <w:t xml:space="preserve"> </w:t>
      </w:r>
      <w:r w:rsidR="00F4106B">
        <w:t>is</w:t>
      </w:r>
      <w:r w:rsidR="00C06BD7">
        <w:t xml:space="preserve"> working on scaling up and ground testing the </w:t>
      </w:r>
      <w:r w:rsidR="000F1CC2">
        <w:t>Inflatable Struct</w:t>
      </w:r>
      <w:r w:rsidR="00ED1566">
        <w:t>ure</w:t>
      </w:r>
      <w:r w:rsidR="000F1CC2">
        <w:t xml:space="preserve"> (</w:t>
      </w:r>
      <w:r w:rsidR="00C06BD7">
        <w:t>IS</w:t>
      </w:r>
      <w:r w:rsidR="000F1CC2">
        <w:t>)</w:t>
      </w:r>
      <w:r w:rsidR="00C06BD7">
        <w:t xml:space="preserve"> and </w:t>
      </w:r>
      <w:r w:rsidR="00ED1566">
        <w:t>FTPS</w:t>
      </w:r>
      <w:r w:rsidR="00C06BD7">
        <w:t xml:space="preserve"> technology for manufacturing, handling, packing, and performance. An increased scale, high</w:t>
      </w:r>
      <w:r w:rsidR="00D32A5F">
        <w:t>-</w:t>
      </w:r>
      <w:r w:rsidR="00C06BD7">
        <w:t>energy flight test is the next logical step in HIAD development.</w:t>
      </w:r>
      <w:r w:rsidR="008728C9" w:rsidRPr="008728C9">
        <w:rPr>
          <w:vertAlign w:val="superscript"/>
        </w:rPr>
        <w:t>5</w:t>
      </w:r>
    </w:p>
    <w:p w14:paraId="1FDD3911" w14:textId="77777777" w:rsidR="001B3003" w:rsidRDefault="001B3003" w:rsidP="001B3003">
      <w:pPr>
        <w:pStyle w:val="Body"/>
      </w:pPr>
      <w:r>
        <w:t xml:space="preserve">Significant FTPS design margins are required for mission applications due to uncertainties in modeling of the aeroheating environment and the uncertainties in the FTPS aerothermal response to that environment, along with the </w:t>
      </w:r>
      <w:r>
        <w:lastRenderedPageBreak/>
        <w:t>inability to replicate all flight parameters on the ground simultaneously.  HIAD technology development includes physics-based model development for the FTPS and IS.  With increased confidence in these predictive models, and with the modular material approach to HIAD, customization of FTPS layups and IS configurations can be more accurately sized and more accurately modeled for various mission applications.  The LOFTID flight experiment will provide thermal and structural response data at these mission-relevant conditions, which will provide increased confidence in our predictive capabilities for aerodynamics, aeroheating environments, thermal response, and structural modeling.  The flight data will also help to assess the relevance of ground testing constrained by facility physics, which can then further improve the analytical models.  At larger diameters (large surface area), small changes in system specifications, such as FTPS insulator thickness, may yield appreciable changes in areal weight and stowed volume, so reductions in uncertainties will impact design and packaging requirements on larger-scale missions.</w:t>
      </w:r>
    </w:p>
    <w:p w14:paraId="591FD449" w14:textId="77777777" w:rsidR="007C6285" w:rsidRDefault="007C6285" w:rsidP="007C6285">
      <w:pPr>
        <w:pStyle w:val="Body"/>
      </w:pPr>
    </w:p>
    <w:p w14:paraId="351FDB52" w14:textId="77777777" w:rsidR="007C6285" w:rsidRDefault="007C6285" w:rsidP="007C6285">
      <w:pPr>
        <w:pStyle w:val="Body"/>
      </w:pPr>
    </w:p>
    <w:p w14:paraId="222DBAB9" w14:textId="77777777" w:rsidR="007C6285" w:rsidRDefault="007C6285" w:rsidP="007C6285">
      <w:pPr>
        <w:pStyle w:val="Heading1"/>
        <w:numPr>
          <w:ilvl w:val="0"/>
          <w:numId w:val="2"/>
        </w:numPr>
      </w:pPr>
      <w:r>
        <w:t>LOFTID Integration</w:t>
      </w:r>
    </w:p>
    <w:p w14:paraId="4F610E31" w14:textId="77777777" w:rsidR="007C6285" w:rsidRDefault="007C6285" w:rsidP="002D7193">
      <w:pPr>
        <w:pStyle w:val="Body"/>
      </w:pPr>
    </w:p>
    <w:p w14:paraId="29D25ACD" w14:textId="6D015193" w:rsidR="00C06BD7" w:rsidRDefault="001B3003" w:rsidP="00A96FD8">
      <w:pPr>
        <w:pStyle w:val="Body"/>
      </w:pPr>
      <w:r>
        <w:t xml:space="preserve">The LOFTID Reentry Vehicle (RV) is designed to fit within the available volume of the payload adapter stack (see </w:t>
      </w:r>
      <w:r>
        <w:fldChar w:fldCharType="begin"/>
      </w:r>
      <w:r>
        <w:instrText xml:space="preserve"> REF _Ref52379502 \h </w:instrText>
      </w:r>
      <w:r>
        <w:fldChar w:fldCharType="separate"/>
      </w:r>
      <w:r>
        <w:t xml:space="preserve">Figure </w:t>
      </w:r>
      <w:r>
        <w:rPr>
          <w:noProof/>
        </w:rPr>
        <w:t>4</w:t>
      </w:r>
      <w:r>
        <w:fldChar w:fldCharType="end"/>
      </w:r>
      <w:r>
        <w:t xml:space="preserve">). </w:t>
      </w:r>
      <w:r w:rsidR="00C06BD7">
        <w:t xml:space="preserve">The HIAD aeroshell is packed and stowed forward of the </w:t>
      </w:r>
      <w:r>
        <w:t>RV</w:t>
      </w:r>
      <w:r w:rsidR="00C06BD7">
        <w:t xml:space="preserve"> nose</w:t>
      </w:r>
      <w:r w:rsidR="00C844A8">
        <w:t>.</w:t>
      </w:r>
      <w:r>
        <w:t xml:space="preserve"> </w:t>
      </w:r>
      <w:r w:rsidR="00C06BD7">
        <w:t xml:space="preserve">The Centaur </w:t>
      </w:r>
      <w:r>
        <w:t>payload adapter, from the aft end moving forward, consists of</w:t>
      </w:r>
      <w:r w:rsidR="00C06BD7">
        <w:t xml:space="preserve"> a C-13 Launch Vehicle Adapter</w:t>
      </w:r>
      <w:r>
        <w:t>, Aft D1666S Payload Separation Ring, RV Payload Adapter Interface Ring (RVPAIR), 1666 Forward Separation Ring, Forward D1666S Payload Separation Ring, three consecutive C-XX Launch Vehicle Adapters, and the B1194 Payload Separation Ring for the Primary Payload. LOFTID provides a long stroke actua</w:t>
      </w:r>
      <w:r w:rsidR="005B7930">
        <w:t>t</w:t>
      </w:r>
      <w:r>
        <w:t>ion</w:t>
      </w:r>
      <w:r w:rsidR="005B7930">
        <w:t xml:space="preserve"> </w:t>
      </w:r>
      <w:r>
        <w:t>mechanism, called the Payload Adapter Separation System, that assists the separation of the Payload Adapter Canister over the length of the stowed RV.  The RVPAIR and the 1666 Forward Separation Ring remain with the RV after separation from the Centaur</w:t>
      </w:r>
      <w:r w:rsidR="00C06BD7">
        <w:t>.</w:t>
      </w:r>
    </w:p>
    <w:p w14:paraId="3836B9A0" w14:textId="3CD553CD" w:rsidR="00F70CB9" w:rsidRDefault="005B6161" w:rsidP="00475C72">
      <w:pPr>
        <w:pStyle w:val="Body"/>
      </w:pPr>
      <w:r>
        <w:rPr>
          <w:noProof/>
        </w:rPr>
        <mc:AlternateContent>
          <mc:Choice Requires="wpg">
            <w:drawing>
              <wp:anchor distT="0" distB="0" distL="114300" distR="114300" simplePos="0" relativeHeight="251729920" behindDoc="0" locked="0" layoutInCell="1" allowOverlap="1" wp14:anchorId="7FF22E09" wp14:editId="08DCF9D2">
                <wp:simplePos x="0" y="0"/>
                <wp:positionH relativeFrom="column">
                  <wp:posOffset>-596900</wp:posOffset>
                </wp:positionH>
                <wp:positionV relativeFrom="paragraph">
                  <wp:posOffset>143510</wp:posOffset>
                </wp:positionV>
                <wp:extent cx="7454900" cy="3696970"/>
                <wp:effectExtent l="0" t="0" r="0" b="0"/>
                <wp:wrapTopAndBottom/>
                <wp:docPr id="17" name="Group 17"/>
                <wp:cNvGraphicFramePr/>
                <a:graphic xmlns:a="http://schemas.openxmlformats.org/drawingml/2006/main">
                  <a:graphicData uri="http://schemas.microsoft.com/office/word/2010/wordprocessingGroup">
                    <wpg:wgp>
                      <wpg:cNvGrpSpPr/>
                      <wpg:grpSpPr>
                        <a:xfrm>
                          <a:off x="0" y="0"/>
                          <a:ext cx="7454900" cy="3696970"/>
                          <a:chOff x="0" y="0"/>
                          <a:chExt cx="7454900" cy="3696970"/>
                        </a:xfrm>
                      </wpg:grpSpPr>
                      <wps:wsp>
                        <wps:cNvPr id="27" name="Text Box 27"/>
                        <wps:cNvSpPr txBox="1"/>
                        <wps:spPr>
                          <a:xfrm>
                            <a:off x="342900" y="3438525"/>
                            <a:ext cx="7112000" cy="258445"/>
                          </a:xfrm>
                          <a:prstGeom prst="rect">
                            <a:avLst/>
                          </a:prstGeom>
                          <a:solidFill>
                            <a:prstClr val="white"/>
                          </a:solidFill>
                          <a:ln>
                            <a:noFill/>
                          </a:ln>
                        </wps:spPr>
                        <wps:txbx>
                          <w:txbxContent>
                            <w:p w14:paraId="78BBD8F5" w14:textId="77777777" w:rsidR="00E03183" w:rsidRPr="00753FC3" w:rsidRDefault="00E03183" w:rsidP="005B6161">
                              <w:pPr>
                                <w:pStyle w:val="Caption"/>
                                <w:rPr>
                                  <w:noProof/>
                                  <w:sz w:val="20"/>
                                  <w:szCs w:val="20"/>
                                </w:rPr>
                              </w:pPr>
                              <w:bookmarkStart w:id="2" w:name="_Ref52379502"/>
                              <w:r>
                                <w:t xml:space="preserve">Figure </w:t>
                              </w:r>
                              <w:fldSimple w:instr=" SEQ Figure \* ARABIC ">
                                <w:r>
                                  <w:rPr>
                                    <w:noProof/>
                                  </w:rPr>
                                  <w:t>4</w:t>
                                </w:r>
                              </w:fldSimple>
                              <w:bookmarkEnd w:id="2"/>
                              <w:r>
                                <w:t xml:space="preserve">: </w:t>
                              </w:r>
                              <w:r w:rsidRPr="00670B48">
                                <w:t>Payload adapter stack cross section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7" name="Picture 37"/>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454900" cy="3339465"/>
                          </a:xfrm>
                          <a:prstGeom prst="rect">
                            <a:avLst/>
                          </a:prstGeom>
                          <a:noFill/>
                        </pic:spPr>
                      </pic:pic>
                    </wpg:wg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7FF22E09" id="Group 17" o:spid="_x0000_s1080" style="position:absolute;left:0;text-align:left;margin-left:-47pt;margin-top:11.3pt;width:587pt;height:291.1pt;z-index:251729920;mso-width-relative:margin" coordsize="74549,36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">
                <v:shape id="Text Box 27" o:spid="_x0000_s1081" type="#_x0000_t202" style="position:absolute;left:3429;top:34385;width:7112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" stroked="f">
                  <v:textbox style="mso-fit-shape-to-text:t" inset="0,0,0,0">
                    <w:txbxContent>
                      <w:p w14:paraId="78BBD8F5" w14:textId="77777777" w:rsidR="00E03183" w:rsidRPr="00753FC3" w:rsidRDefault="00E03183" w:rsidP="005B6161">
                        <w:pPr>
                          <w:pStyle w:val="Caption"/>
                          <w:rPr>
                            <w:noProof/>
                            <w:sz w:val="20"/>
                            <w:szCs w:val="20"/>
                          </w:rPr>
                        </w:pPr>
                        <w:bookmarkStart w:id="266" w:name="_Ref52379502"/>
                        <w:r>
                          <w:t xml:space="preserve">Figure </w:t>
                        </w:r>
                        <w:fldSimple w:instr=" SEQ Figure \* ARABIC ">
                          <w:r>
                            <w:rPr>
                              <w:noProof/>
                            </w:rPr>
                            <w:t>4</w:t>
                          </w:r>
                        </w:fldSimple>
                        <w:bookmarkEnd w:id="266"/>
                        <w:r>
                          <w:t xml:space="preserve">: </w:t>
                        </w:r>
                        <w:r w:rsidRPr="00670B48">
                          <w:t>Payload adapter stack cross section</w:t>
                        </w:r>
                      </w:p>
                    </w:txbxContent>
                  </v:textbox>
                </v:shape>
                <v:shape id="Picture 37" o:spid="_x0000_s1082" type="#_x0000_t75" style="position:absolute;width:74549;height:33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">
                  <v:imagedata r:id="rId42" o:title=""/>
                </v:shape>
                <w10:wrap type="topAndBottom"/>
              </v:group>
            </w:pict>
          </mc:Fallback>
        </mc:AlternateContent>
      </w:r>
      <w:r w:rsidR="001E1E47">
        <w:t>One of ULA’s key tenets for secondary payload</w:t>
      </w:r>
      <w:r w:rsidR="001B3003">
        <w:t>s,</w:t>
      </w:r>
      <w:r w:rsidR="001E1E47">
        <w:t xml:space="preserve"> as well as ride share</w:t>
      </w:r>
      <w:r w:rsidR="001B3003">
        <w:t>,</w:t>
      </w:r>
      <w:r w:rsidR="001E1E47">
        <w:t xml:space="preserve"> is strict adherence to </w:t>
      </w:r>
      <w:r w:rsidR="001B3003">
        <w:t>its “</w:t>
      </w:r>
      <w:r w:rsidR="001E1E47">
        <w:t>Do No Harm</w:t>
      </w:r>
      <w:r w:rsidR="001B3003">
        <w:t>”</w:t>
      </w:r>
      <w:r w:rsidR="001E1E47">
        <w:t xml:space="preserve"> paradigm. </w:t>
      </w:r>
      <w:r w:rsidR="00C06BD7">
        <w:t xml:space="preserve">The </w:t>
      </w:r>
      <w:r w:rsidR="00D325E4">
        <w:t>LOFTID</w:t>
      </w:r>
      <w:r w:rsidR="00C06BD7">
        <w:t xml:space="preserve"> payload is designed </w:t>
      </w:r>
      <w:r w:rsidR="001E1E47">
        <w:t>to</w:t>
      </w:r>
      <w:r w:rsidR="00C06BD7">
        <w:t xml:space="preserve"> launch unpowe</w:t>
      </w:r>
      <w:r w:rsidR="001E1E47">
        <w:t>red</w:t>
      </w:r>
      <w:r w:rsidR="00C844A8">
        <w:t xml:space="preserve">. </w:t>
      </w:r>
      <w:r w:rsidR="001E1E47">
        <w:t>After the primary payload</w:t>
      </w:r>
      <w:r w:rsidR="00C06BD7">
        <w:t xml:space="preserve"> </w:t>
      </w:r>
      <w:r w:rsidR="001E1E47">
        <w:t>separation</w:t>
      </w:r>
      <w:r w:rsidR="00C06BD7">
        <w:t xml:space="preserve"> and the associated Contamination and Collision Avoidance Maneuvers (CCAM) </w:t>
      </w:r>
      <w:r w:rsidR="001F699F">
        <w:t>have been</w:t>
      </w:r>
      <w:r w:rsidR="00C06BD7">
        <w:t xml:space="preserve"> completed, the </w:t>
      </w:r>
      <w:r w:rsidR="001B3003">
        <w:t xml:space="preserve">Centaur performs a transfer burn and then a deorbit burn to put LOFTID on its targeted reentry trajectory.  After the deorbit burn main engine cut-off, the Centaur commands the </w:t>
      </w:r>
      <w:r w:rsidR="00D325E4">
        <w:t>LOFTID</w:t>
      </w:r>
      <w:r w:rsidR="00C06BD7">
        <w:t xml:space="preserve"> </w:t>
      </w:r>
      <w:r w:rsidR="001B3003">
        <w:t>RV to</w:t>
      </w:r>
      <w:r w:rsidR="001E1E47">
        <w:t xml:space="preserve"> </w:t>
      </w:r>
      <w:r w:rsidR="00C06BD7">
        <w:t>power on</w:t>
      </w:r>
      <w:r w:rsidR="001B3003">
        <w:t>, while it maneuvers for Payload Adapter Canister jettison</w:t>
      </w:r>
      <w:r w:rsidR="00C844A8">
        <w:t xml:space="preserve">. </w:t>
      </w:r>
      <w:r w:rsidR="00C06BD7">
        <w:t xml:space="preserve">The </w:t>
      </w:r>
      <w:r w:rsidR="001B3003">
        <w:t xml:space="preserve">Forward D1666S </w:t>
      </w:r>
      <w:r w:rsidR="00C06BD7">
        <w:t>Separation System release</w:t>
      </w:r>
      <w:r w:rsidR="00A451CD">
        <w:t>s</w:t>
      </w:r>
      <w:r w:rsidR="00C06BD7">
        <w:t xml:space="preserve"> </w:t>
      </w:r>
      <w:r w:rsidR="00A451CD">
        <w:t xml:space="preserve">and initiates the separation of the </w:t>
      </w:r>
      <w:r w:rsidR="00C06BD7">
        <w:t>Payload Adapter</w:t>
      </w:r>
      <w:r w:rsidR="00A451CD">
        <w:t xml:space="preserve"> Canister, </w:t>
      </w:r>
      <w:r w:rsidR="00A451CD">
        <w:lastRenderedPageBreak/>
        <w:t>and the LOFTID Payload Adapter Separation System provides continued actuation</w:t>
      </w:r>
      <w:r w:rsidR="00C06BD7">
        <w:t xml:space="preserve"> over the length of the </w:t>
      </w:r>
      <w:r w:rsidR="00A451CD">
        <w:t xml:space="preserve">stowed </w:t>
      </w:r>
      <w:r w:rsidR="00D325E4">
        <w:t>LOFTID</w:t>
      </w:r>
      <w:r w:rsidR="00C06BD7">
        <w:t xml:space="preserve"> </w:t>
      </w:r>
      <w:r w:rsidR="00A451CD">
        <w:t xml:space="preserve">RV. After the Payload Adapter Canister is clear, </w:t>
      </w:r>
      <w:r w:rsidR="00C06BD7">
        <w:t xml:space="preserve">the </w:t>
      </w:r>
      <w:r w:rsidR="00A451CD">
        <w:t xml:space="preserve">RV deploys the HIAD </w:t>
      </w:r>
      <w:r w:rsidR="00C06BD7">
        <w:t xml:space="preserve">aeroshell and </w:t>
      </w:r>
      <w:r w:rsidR="00A451CD">
        <w:t>gradually inflates it to its regulated internal pressure</w:t>
      </w:r>
      <w:r w:rsidR="00C844A8">
        <w:t xml:space="preserve">. </w:t>
      </w:r>
      <w:r w:rsidR="00C06BD7">
        <w:t xml:space="preserve">The Centaur will then spin up the inflated </w:t>
      </w:r>
      <w:r w:rsidR="00D325E4">
        <w:t>LOFTID</w:t>
      </w:r>
      <w:r w:rsidR="00C06BD7">
        <w:t xml:space="preserve"> </w:t>
      </w:r>
      <w:r w:rsidR="00A451CD">
        <w:t>RV</w:t>
      </w:r>
      <w:r w:rsidR="00C06BD7">
        <w:t xml:space="preserve">, perform a final attitude trim, and release the </w:t>
      </w:r>
      <w:r w:rsidR="00A451CD">
        <w:t xml:space="preserve">RV </w:t>
      </w:r>
      <w:r w:rsidR="00C06BD7">
        <w:t xml:space="preserve">using the </w:t>
      </w:r>
      <w:r w:rsidR="00A451CD">
        <w:t xml:space="preserve">Aft D1666S </w:t>
      </w:r>
      <w:r w:rsidR="00C06BD7">
        <w:t>Separation System</w:t>
      </w:r>
      <w:r w:rsidR="00C844A8">
        <w:t xml:space="preserve">. </w:t>
      </w:r>
      <w:r w:rsidR="00C06BD7">
        <w:t>As the Centaur performs a divert maneuver</w:t>
      </w:r>
      <w:r w:rsidR="00A451CD" w:rsidRPr="00A451CD">
        <w:t xml:space="preserve"> </w:t>
      </w:r>
      <w:r w:rsidR="00A451CD">
        <w:t>for disposal</w:t>
      </w:r>
      <w:r w:rsidR="00C06BD7">
        <w:t xml:space="preserve">, the </w:t>
      </w:r>
      <w:r w:rsidR="00D325E4">
        <w:t>LOFTID</w:t>
      </w:r>
      <w:r w:rsidR="00C06BD7">
        <w:t xml:space="preserve"> </w:t>
      </w:r>
      <w:r w:rsidR="00A451CD">
        <w:t>RV</w:t>
      </w:r>
      <w:r w:rsidR="00C06BD7">
        <w:t xml:space="preserve"> will continue on its spin-stabilized ballistic reentry trajectory for the </w:t>
      </w:r>
      <w:r w:rsidR="001E1E47">
        <w:t>demonstration mission</w:t>
      </w:r>
      <w:r w:rsidR="00C844A8">
        <w:t xml:space="preserve">. </w:t>
      </w:r>
      <w:r w:rsidR="001F699F">
        <w:t>Upon completion of</w:t>
      </w:r>
      <w:r w:rsidR="00C06BD7">
        <w:t xml:space="preserve"> the </w:t>
      </w:r>
      <w:r w:rsidR="001E1E47">
        <w:t>reentry environments</w:t>
      </w:r>
      <w:r w:rsidR="00A451CD" w:rsidRPr="00A451CD">
        <w:t xml:space="preserve"> </w:t>
      </w:r>
      <w:r w:rsidR="00A451CD">
        <w:t>and deceleration to subsonic conditions</w:t>
      </w:r>
      <w:r w:rsidR="00C06BD7">
        <w:t xml:space="preserve">, the </w:t>
      </w:r>
      <w:r w:rsidR="00D325E4">
        <w:t>LOFTID</w:t>
      </w:r>
      <w:r w:rsidR="001F699F">
        <w:t xml:space="preserve"> </w:t>
      </w:r>
      <w:r w:rsidR="00A451CD">
        <w:t>RV</w:t>
      </w:r>
      <w:r w:rsidR="00C06BD7">
        <w:t xml:space="preserve"> will </w:t>
      </w:r>
      <w:r w:rsidR="001F699F">
        <w:t>eject</w:t>
      </w:r>
      <w:r w:rsidR="00C06BD7">
        <w:t xml:space="preserve"> a back-up data recorder and then deploy a </w:t>
      </w:r>
      <w:r w:rsidR="00D325E4">
        <w:t xml:space="preserve">circular chute to slow </w:t>
      </w:r>
      <w:r w:rsidR="00A451CD">
        <w:t xml:space="preserve">the RV </w:t>
      </w:r>
      <w:r w:rsidR="00D325E4">
        <w:t>descent to the ocean surface</w:t>
      </w:r>
      <w:r w:rsidR="00C844A8">
        <w:t xml:space="preserve">. </w:t>
      </w:r>
      <w:r w:rsidR="00D325E4">
        <w:t>T</w:t>
      </w:r>
      <w:r w:rsidR="001F699F">
        <w:t xml:space="preserve">he HIAD </w:t>
      </w:r>
      <w:r w:rsidR="00D325E4">
        <w:t>remains attache</w:t>
      </w:r>
      <w:r w:rsidR="00ED1566">
        <w:t>d</w:t>
      </w:r>
      <w:r w:rsidR="00D325E4">
        <w:t xml:space="preserve"> to the RV structure, providing floatation, after water impact</w:t>
      </w:r>
      <w:r w:rsidR="00C844A8">
        <w:t xml:space="preserve">. </w:t>
      </w:r>
      <w:r w:rsidR="001F699F">
        <w:t xml:space="preserve">Upon recovery, the HIAD </w:t>
      </w:r>
      <w:r w:rsidR="00A451CD">
        <w:t>aeroshell</w:t>
      </w:r>
      <w:r w:rsidR="001F699F">
        <w:t xml:space="preserve"> will be available for post-entry inspection</w:t>
      </w:r>
      <w:r w:rsidR="00C06BD7">
        <w:t>.</w:t>
      </w:r>
    </w:p>
    <w:p w14:paraId="267C090A" w14:textId="4A7FD92E" w:rsidR="007C6285" w:rsidRDefault="005B6161" w:rsidP="007C6285">
      <w:pPr>
        <w:pStyle w:val="Body"/>
        <w:keepNext/>
        <w:ind w:firstLine="0"/>
      </w:pPr>
      <w:r>
        <w:rPr>
          <w:noProof/>
        </w:rPr>
        <w:drawing>
          <wp:anchor distT="0" distB="0" distL="114300" distR="114300" simplePos="0" relativeHeight="251731968" behindDoc="0" locked="0" layoutInCell="1" allowOverlap="1" wp14:anchorId="65A28326" wp14:editId="268E2F4F">
            <wp:simplePos x="0" y="0"/>
            <wp:positionH relativeFrom="margin">
              <wp:posOffset>0</wp:posOffset>
            </wp:positionH>
            <wp:positionV relativeFrom="paragraph">
              <wp:posOffset>151765</wp:posOffset>
            </wp:positionV>
            <wp:extent cx="6664960" cy="3556000"/>
            <wp:effectExtent l="0" t="0" r="2540" b="6350"/>
            <wp:wrapTopAndBottom/>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64960" cy="3556000"/>
                    </a:xfrm>
                    <a:prstGeom prst="rect">
                      <a:avLst/>
                    </a:prstGeom>
                    <a:noFill/>
                  </pic:spPr>
                </pic:pic>
              </a:graphicData>
            </a:graphic>
            <wp14:sizeRelH relativeFrom="margin">
              <wp14:pctWidth>0</wp14:pctWidth>
            </wp14:sizeRelH>
            <wp14:sizeRelV relativeFrom="margin">
              <wp14:pctHeight>0</wp14:pctHeight>
            </wp14:sizeRelV>
          </wp:anchor>
        </w:drawing>
      </w:r>
    </w:p>
    <w:p w14:paraId="089ABC84" w14:textId="5ECF8C4A" w:rsidR="00F70CB9" w:rsidRDefault="007C6285" w:rsidP="00A96FD8">
      <w:pPr>
        <w:pStyle w:val="Caption"/>
      </w:pPr>
      <w:r>
        <w:t xml:space="preserve">Figure </w:t>
      </w:r>
      <w:r w:rsidR="006D1259">
        <w:fldChar w:fldCharType="begin"/>
      </w:r>
      <w:r w:rsidR="006D1259">
        <w:rPr>
          <w:b w:val="0"/>
          <w:bCs w:val="0"/>
        </w:rPr>
        <w:instrText xml:space="preserve"> SEQ Figure \* ARABIC </w:instrText>
      </w:r>
      <w:r w:rsidR="006D1259">
        <w:fldChar w:fldCharType="separate"/>
      </w:r>
      <w:r w:rsidR="001E1E47">
        <w:rPr>
          <w:noProof/>
        </w:rPr>
        <w:t>5</w:t>
      </w:r>
      <w:r w:rsidR="006D1259">
        <w:rPr>
          <w:noProof/>
        </w:rPr>
        <w:fldChar w:fldCharType="end"/>
      </w:r>
      <w:r>
        <w:t xml:space="preserve">: </w:t>
      </w:r>
      <w:r w:rsidR="00475C72">
        <w:t xml:space="preserve">LOFTID </w:t>
      </w:r>
      <w:r w:rsidRPr="00307CC4">
        <w:t>Concept of operations diagram</w:t>
      </w:r>
    </w:p>
    <w:p w14:paraId="333EB8AB" w14:textId="68B9D18C" w:rsidR="00E53253" w:rsidRDefault="00C06BD7" w:rsidP="002D7193">
      <w:pPr>
        <w:pStyle w:val="Body"/>
      </w:pPr>
      <w:r>
        <w:t>The 6m</w:t>
      </w:r>
      <w:r w:rsidR="005B7930">
        <w:t xml:space="preserve"> </w:t>
      </w:r>
      <w:r>
        <w:t xml:space="preserve">diameter </w:t>
      </w:r>
      <w:r w:rsidR="00D325E4">
        <w:t>LOFTID</w:t>
      </w:r>
      <w:r>
        <w:t xml:space="preserve"> experiment will demonstrate the largest blunt body reentry ever flown</w:t>
      </w:r>
      <w:r w:rsidR="00C844A8">
        <w:t xml:space="preserve">. </w:t>
      </w:r>
      <w:r>
        <w:t xml:space="preserve">The orbital reentry energy will </w:t>
      </w:r>
      <w:r w:rsidR="0008657D">
        <w:t>exercise</w:t>
      </w:r>
      <w:r>
        <w:t xml:space="preserve"> the </w:t>
      </w:r>
      <w:r w:rsidR="00ED1566">
        <w:t>FTPS</w:t>
      </w:r>
      <w:r>
        <w:t xml:space="preserve"> through its thickness to provide surface and in</w:t>
      </w:r>
      <w:r w:rsidR="0008657D">
        <w:t>-</w:t>
      </w:r>
      <w:r>
        <w:t xml:space="preserve">depth thermal measurements that can </w:t>
      </w:r>
      <w:r w:rsidR="0008657D">
        <w:t>be used to anchor</w:t>
      </w:r>
      <w:r>
        <w:t xml:space="preserve"> predictive models</w:t>
      </w:r>
      <w:r w:rsidR="00C844A8">
        <w:t xml:space="preserve">. </w:t>
      </w:r>
      <w:r>
        <w:t xml:space="preserve">The 6m scale provides sufficient running length to </w:t>
      </w:r>
      <w:r w:rsidR="0008657D">
        <w:t>produce</w:t>
      </w:r>
      <w:r>
        <w:t xml:space="preserve"> augmented heating due to turbulence, which can be evaluated </w:t>
      </w:r>
      <w:r w:rsidR="00475C72">
        <w:t xml:space="preserve">after the </w:t>
      </w:r>
      <w:r w:rsidR="0008657D">
        <w:t xml:space="preserve">flight via </w:t>
      </w:r>
      <w:r>
        <w:t>environment</w:t>
      </w:r>
      <w:r w:rsidR="0008657D">
        <w:t>al</w:t>
      </w:r>
      <w:r>
        <w:t xml:space="preserve"> reconstruction and thermal response measurements</w:t>
      </w:r>
      <w:r w:rsidR="00C844A8">
        <w:t xml:space="preserve">. </w:t>
      </w:r>
      <w:r>
        <w:t>Video data will provide edge deflections in flight to correlate to the structural model and ground testing</w:t>
      </w:r>
      <w:r w:rsidR="00C844A8">
        <w:t xml:space="preserve">. </w:t>
      </w:r>
      <w:r>
        <w:t xml:space="preserve">Infrared imagery will be </w:t>
      </w:r>
      <w:r w:rsidR="000863E7">
        <w:t>collected</w:t>
      </w:r>
      <w:r>
        <w:t xml:space="preserve"> on the backside of the aeroshell, providing thermal response and aeroheating environment indications in this area of high uncertainty</w:t>
      </w:r>
      <w:r w:rsidR="00C844A8">
        <w:t xml:space="preserve">. </w:t>
      </w:r>
      <w:r w:rsidR="000741A3">
        <w:t>Ship</w:t>
      </w:r>
      <w:r w:rsidR="00475C72">
        <w:t>-</w:t>
      </w:r>
      <w:r w:rsidR="000741A3">
        <w:t>based recovery of the 6m diameter structure allows recovery process development on a structure ¼ the area of the Vulcan engine system. T</w:t>
      </w:r>
      <w:r>
        <w:t xml:space="preserve">he physical condition of the materials </w:t>
      </w:r>
      <w:r w:rsidR="000741A3">
        <w:t xml:space="preserve">will </w:t>
      </w:r>
      <w:r>
        <w:t xml:space="preserve">be examined and evaluated against the recorded data, providing additional qualitative information that flight instrumentation </w:t>
      </w:r>
      <w:r w:rsidR="000863E7">
        <w:t xml:space="preserve">at discrete locations </w:t>
      </w:r>
      <w:r>
        <w:t xml:space="preserve">cannot </w:t>
      </w:r>
      <w:r w:rsidR="000863E7">
        <w:t>capture</w:t>
      </w:r>
      <w:r w:rsidR="00C844A8">
        <w:t xml:space="preserve">. </w:t>
      </w:r>
      <w:r>
        <w:t>These groundbreaking demonstrations</w:t>
      </w:r>
      <w:r w:rsidR="000863E7">
        <w:t>,</w:t>
      </w:r>
      <w:r>
        <w:t xml:space="preserve"> and </w:t>
      </w:r>
      <w:r w:rsidR="000863E7">
        <w:t xml:space="preserve">resultant </w:t>
      </w:r>
      <w:r>
        <w:t>data</w:t>
      </w:r>
      <w:r w:rsidR="000863E7">
        <w:t>,</w:t>
      </w:r>
      <w:r>
        <w:t xml:space="preserve"> support the development of HIAD while feeding forward to the ULA launch vehicle asset recovery.</w:t>
      </w:r>
    </w:p>
    <w:p w14:paraId="083F521D" w14:textId="3EB77DF8" w:rsidR="00F70CB9" w:rsidRDefault="00475C72" w:rsidP="00AA51F6">
      <w:pPr>
        <w:pStyle w:val="Body"/>
        <w:ind w:firstLine="0"/>
      </w:pPr>
      <w:r>
        <w:rPr>
          <w:noProof/>
        </w:rPr>
        <w:lastRenderedPageBreak/>
        <mc:AlternateContent>
          <mc:Choice Requires="wpg">
            <w:drawing>
              <wp:anchor distT="0" distB="0" distL="114300" distR="114300" simplePos="0" relativeHeight="251736064" behindDoc="0" locked="0" layoutInCell="1" allowOverlap="1" wp14:anchorId="20685E53" wp14:editId="5EF757B7">
                <wp:simplePos x="0" y="0"/>
                <wp:positionH relativeFrom="margin">
                  <wp:posOffset>0</wp:posOffset>
                </wp:positionH>
                <wp:positionV relativeFrom="paragraph">
                  <wp:posOffset>144145</wp:posOffset>
                </wp:positionV>
                <wp:extent cx="6605270" cy="2962910"/>
                <wp:effectExtent l="0" t="0" r="5080" b="8890"/>
                <wp:wrapTopAndBottom/>
                <wp:docPr id="46" name="Group 46"/>
                <wp:cNvGraphicFramePr/>
                <a:graphic xmlns:a="http://schemas.openxmlformats.org/drawingml/2006/main">
                  <a:graphicData uri="http://schemas.microsoft.com/office/word/2010/wordprocessingGroup">
                    <wpg:wgp>
                      <wpg:cNvGrpSpPr/>
                      <wpg:grpSpPr>
                        <a:xfrm>
                          <a:off x="0" y="0"/>
                          <a:ext cx="6605270" cy="2962910"/>
                          <a:chOff x="0" y="0"/>
                          <a:chExt cx="6605270" cy="2962910"/>
                        </a:xfrm>
                      </wpg:grpSpPr>
                      <wps:wsp>
                        <wps:cNvPr id="47" name="Text Box 47"/>
                        <wps:cNvSpPr txBox="1"/>
                        <wps:spPr>
                          <a:xfrm>
                            <a:off x="282173" y="2704465"/>
                            <a:ext cx="6134100" cy="258445"/>
                          </a:xfrm>
                          <a:prstGeom prst="rect">
                            <a:avLst/>
                          </a:prstGeom>
                          <a:solidFill>
                            <a:prstClr val="white"/>
                          </a:solidFill>
                          <a:ln>
                            <a:noFill/>
                          </a:ln>
                        </wps:spPr>
                        <wps:txbx>
                          <w:txbxContent>
                            <w:p w14:paraId="15E9A04E" w14:textId="3494997E" w:rsidR="00E03183" w:rsidRPr="00406765" w:rsidRDefault="00E03183" w:rsidP="00475C72">
                              <w:pPr>
                                <w:pStyle w:val="Caption"/>
                                <w:rPr>
                                  <w:noProof/>
                                  <w:sz w:val="20"/>
                                  <w:szCs w:val="20"/>
                                </w:rPr>
                              </w:pPr>
                              <w:r>
                                <w:t xml:space="preserve">Figure </w:t>
                              </w:r>
                              <w:fldSimple w:instr=" SEQ Figure \* ARABIC ">
                                <w:r>
                                  <w:rPr>
                                    <w:noProof/>
                                  </w:rPr>
                                  <w:t>6</w:t>
                                </w:r>
                              </w:fldSimple>
                              <w:r>
                                <w:t>: LOFTID RV Reentry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8" name="Picture 48"/>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05270" cy="2438400"/>
                          </a:xfrm>
                          <a:prstGeom prst="rect">
                            <a:avLst/>
                          </a:prstGeom>
                          <a:noFill/>
                        </pic:spPr>
                      </pic:pic>
                    </wpg:wgp>
                  </a:graphicData>
                </a:graphic>
                <wp14:sizeRelV relativeFrom="margin">
                  <wp14:pctHeight>0</wp14:pctHeight>
                </wp14:sizeRelV>
              </wp:anchor>
            </w:drawing>
          </mc:Choice>
          <mc:Fallback>
            <w:pict>
              <v:group w14:anchorId="20685E53" id="Group 46" o:spid="_x0000_s1054" style="position:absolute;left:0;text-align:left;margin-left:0;margin-top:11.35pt;width:520.1pt;height:233.3pt;z-index:251736064;mso-position-horizontal-relative:margin;mso-height-relative:margin" coordsize="66052,29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">
                <v:shapetype id="_x0000_t202" coordsize="21600,21600" o:spt="202" path="m,l,21600r21600,l21600,xe">
                  <v:stroke joinstyle="miter"/>
                  <v:path gradientshapeok="t" o:connecttype="rect"/>
                </v:shapetype>
                <v:shape id="Text Box 47" o:spid="_x0000_s1055" type="#_x0000_t202" style="position:absolute;left:2821;top:27044;width:6134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" stroked="f">
                  <v:textbox style="mso-fit-shape-to-text:t" inset="0,0,0,0">
                    <w:txbxContent>
                      <w:p w14:paraId="15E9A04E" w14:textId="3494997E" w:rsidR="00E03183" w:rsidRPr="00406765" w:rsidRDefault="00E03183" w:rsidP="00475C72">
                        <w:pPr>
                          <w:pStyle w:val="Caption"/>
                          <w:rPr>
                            <w:noProof/>
                            <w:sz w:val="20"/>
                            <w:szCs w:val="20"/>
                          </w:rPr>
                        </w:pPr>
                        <w:r>
                          <w:t xml:space="preserve">Figure </w:t>
                        </w:r>
                        <w:fldSimple w:instr=" SEQ Figure \* ARABIC ">
                          <w:r>
                            <w:rPr>
                              <w:noProof/>
                            </w:rPr>
                            <w:t>6</w:t>
                          </w:r>
                        </w:fldSimple>
                        <w:r>
                          <w:t>: LOFTID RV Reentry Configuration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56" type="#_x0000_t75" style="position:absolute;width:66052;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">
                  <v:imagedata r:id="rId45" o:title=""/>
                  <v:path arrowok="t"/>
                </v:shape>
                <w10:wrap type="topAndBottom" anchorx="margin"/>
              </v:group>
            </w:pict>
          </mc:Fallback>
        </mc:AlternateContent>
      </w:r>
    </w:p>
    <w:p w14:paraId="003DDBC9" w14:textId="77777777" w:rsidR="000F1CC2" w:rsidRDefault="000F1CC2" w:rsidP="000F1CC2">
      <w:pPr>
        <w:pStyle w:val="Heading1"/>
        <w:numPr>
          <w:ilvl w:val="0"/>
          <w:numId w:val="2"/>
        </w:numPr>
      </w:pPr>
      <w:r>
        <w:t>HIAD System Design</w:t>
      </w:r>
    </w:p>
    <w:p w14:paraId="2716944F" w14:textId="6ECB4CE2" w:rsidR="005C6740" w:rsidRDefault="000F1CC2" w:rsidP="000F1CC2">
      <w:pPr>
        <w:pStyle w:val="Body"/>
      </w:pPr>
      <w:r>
        <w:t xml:space="preserve">The HIAD aeroshell is composed of two separate assemblies: 1) </w:t>
      </w:r>
      <w:r w:rsidR="00ED1566">
        <w:t xml:space="preserve">the </w:t>
      </w:r>
      <w:r>
        <w:t xml:space="preserve">IS </w:t>
      </w:r>
      <w:r w:rsidR="00ED1566">
        <w:t xml:space="preserve">which </w:t>
      </w:r>
      <w:r>
        <w:t>must maintain its shape under aero</w:t>
      </w:r>
      <w:r w:rsidR="005C6740">
        <w:t>dynamic</w:t>
      </w:r>
      <w:r>
        <w:t xml:space="preserve"> loading to </w:t>
      </w:r>
      <w:r w:rsidR="005C6740">
        <w:t xml:space="preserve">deliver </w:t>
      </w:r>
      <w:r>
        <w:t xml:space="preserve">the desired </w:t>
      </w:r>
      <w:r w:rsidR="005C6740">
        <w:t xml:space="preserve">vehicle </w:t>
      </w:r>
      <w:r>
        <w:t xml:space="preserve">drag and stability and 2) </w:t>
      </w:r>
      <w:r w:rsidR="00ED1566">
        <w:t xml:space="preserve">the </w:t>
      </w:r>
      <w:r>
        <w:t>FTPS that protects the IS from the aerothermal environment generated by the friction of hypersonic atmospheric entry</w:t>
      </w:r>
      <w:r w:rsidR="00C844A8">
        <w:t>.</w:t>
      </w:r>
    </w:p>
    <w:p w14:paraId="2D01EFA9" w14:textId="25480AD0" w:rsidR="000F1CC2" w:rsidRDefault="000F1CC2" w:rsidP="005C6740">
      <w:pPr>
        <w:pStyle w:val="Body"/>
      </w:pPr>
      <w:r>
        <w:t xml:space="preserve">The IS is constructed of toroidal inflatable elements manufactured from a Zylon bias braid over an impermeable </w:t>
      </w:r>
      <w:r w:rsidR="000D317C">
        <w:t xml:space="preserve">PTFE </w:t>
      </w:r>
      <w:r>
        <w:t>bladder</w:t>
      </w:r>
      <w:r w:rsidR="00C844A8">
        <w:t xml:space="preserve">. </w:t>
      </w:r>
      <w:r>
        <w:t>A series of inflatable elements, each subsequent element of increasing major diameter, are stacked together to produce a cone</w:t>
      </w:r>
      <w:r w:rsidR="00C844A8">
        <w:t xml:space="preserve">. </w:t>
      </w:r>
      <w:r>
        <w:t>The inflatable elements are joined together using a network of Zylon webbing elements and are attached to the entry vehicle with additional webbing elements.</w:t>
      </w:r>
      <w:r w:rsidR="000D317C">
        <w:t xml:space="preserve"> This structure is designed </w:t>
      </w:r>
      <w:r w:rsidR="005C6740">
        <w:t xml:space="preserve">to </w:t>
      </w:r>
      <w:r w:rsidR="000D317C">
        <w:t>accommodate temperatures of 400 deg C and maintain i</w:t>
      </w:r>
      <w:r w:rsidR="005C6740">
        <w:t>t</w:t>
      </w:r>
      <w:r w:rsidR="000D317C">
        <w:t xml:space="preserve">s shape </w:t>
      </w:r>
      <w:r w:rsidR="005C6740">
        <w:t>at its design internal pressure</w:t>
      </w:r>
      <w:r w:rsidR="000D317C">
        <w:t>.</w:t>
      </w:r>
    </w:p>
    <w:p w14:paraId="3E53EABB" w14:textId="4D29E870" w:rsidR="000F1CC2" w:rsidRDefault="000F1CC2" w:rsidP="000F1CC2">
      <w:pPr>
        <w:pStyle w:val="Body"/>
      </w:pPr>
      <w:r>
        <w:t>The FTPS is constructed from an outer fabric layer that protects the system from the surface temperatures generated by aerodynamic shear (friction) along with convective and radiative heating during atmospheric entry</w:t>
      </w:r>
      <w:r w:rsidR="00C844A8">
        <w:t xml:space="preserve">. </w:t>
      </w:r>
      <w:r>
        <w:t xml:space="preserve">An insulating layer behind the outer fabric </w:t>
      </w:r>
      <w:r w:rsidR="005C6740">
        <w:t>reduces</w:t>
      </w:r>
      <w:r>
        <w:t xml:space="preserve"> the </w:t>
      </w:r>
      <w:r w:rsidR="00ED1566">
        <w:t>FTPS</w:t>
      </w:r>
      <w:r>
        <w:t xml:space="preserve"> back surface temperature to the IS design limit</w:t>
      </w:r>
      <w:r w:rsidR="00C844A8">
        <w:t xml:space="preserve">. </w:t>
      </w:r>
      <w:r>
        <w:t xml:space="preserve">Behind the insulating ply is an impermeable layer (gas barrier) to dead head the </w:t>
      </w:r>
      <w:r w:rsidR="00ED1566">
        <w:t>FTPS</w:t>
      </w:r>
      <w:r>
        <w:t xml:space="preserve"> assembly and prevent hot gas from flowing through and reaching the IS assembly.</w:t>
      </w:r>
    </w:p>
    <w:p w14:paraId="3460D496" w14:textId="77777777" w:rsidR="000F1CC2" w:rsidRDefault="000F1CC2" w:rsidP="000F1CC2">
      <w:pPr>
        <w:pStyle w:val="Body"/>
      </w:pPr>
      <w:r w:rsidRPr="00D96339">
        <w:rPr>
          <w:noProof/>
        </w:rPr>
        <w:lastRenderedPageBreak/>
        <w:drawing>
          <wp:inline distT="0" distB="0" distL="0" distR="0" wp14:anchorId="50F59200" wp14:editId="77EED8AC">
            <wp:extent cx="5474970" cy="3420110"/>
            <wp:effectExtent l="0" t="0" r="0" b="8890"/>
            <wp:docPr id="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474970" cy="3420110"/>
                    </a:xfrm>
                    <a:prstGeom prst="rect">
                      <a:avLst/>
                    </a:prstGeom>
                    <a:noFill/>
                  </pic:spPr>
                </pic:pic>
              </a:graphicData>
            </a:graphic>
          </wp:inline>
        </w:drawing>
      </w:r>
    </w:p>
    <w:p w14:paraId="01C8515E" w14:textId="77777777" w:rsidR="000F1CC2" w:rsidRPr="00222589" w:rsidRDefault="000F1CC2" w:rsidP="000F1CC2">
      <w:pPr>
        <w:pStyle w:val="Body"/>
        <w:rPr>
          <w:b/>
        </w:rPr>
      </w:pPr>
      <w:r w:rsidRPr="00EC2859">
        <w:rPr>
          <w:b/>
        </w:rPr>
        <w:t>Figure 5. HIAD Flexible Thermal Protection System elements</w:t>
      </w:r>
    </w:p>
    <w:p w14:paraId="7CE63293" w14:textId="77777777" w:rsidR="000F1CC2" w:rsidRDefault="000F1CC2" w:rsidP="000F1CC2">
      <w:pPr>
        <w:pStyle w:val="Body"/>
      </w:pPr>
    </w:p>
    <w:p w14:paraId="262F30C9" w14:textId="5ACB1DF2" w:rsidR="000F1CC2" w:rsidRDefault="00D52F61" w:rsidP="000F1CC2">
      <w:pPr>
        <w:pStyle w:val="Body"/>
      </w:pPr>
      <w:commentRangeStart w:id="3"/>
      <w:r>
        <w:t xml:space="preserve">LOFTID </w:t>
      </w:r>
      <w:r w:rsidR="00E03183">
        <w:t xml:space="preserve">is targeting </w:t>
      </w:r>
      <w:r>
        <w:t xml:space="preserve">a peak heat </w:t>
      </w:r>
      <w:r w:rsidR="00E03183">
        <w:t xml:space="preserve">flux </w:t>
      </w:r>
      <w:r>
        <w:t xml:space="preserve">of </w:t>
      </w:r>
      <w:r w:rsidR="00E03183">
        <w:t>greater than 3</w:t>
      </w:r>
      <w:r>
        <w:t xml:space="preserve">0 W/cm2, and a total integrated heat load of </w:t>
      </w:r>
      <w:r w:rsidR="00E03183">
        <w:t>greater than 2</w:t>
      </w:r>
      <w:r>
        <w:t xml:space="preserve"> kJ/cm2. </w:t>
      </w:r>
      <w:commentRangeEnd w:id="3"/>
      <w:r w:rsidR="005C6740">
        <w:rPr>
          <w:rStyle w:val="CommentReference"/>
        </w:rPr>
        <w:commentReference w:id="3"/>
      </w:r>
      <w:r>
        <w:t>Th</w:t>
      </w:r>
      <w:r w:rsidR="00E03183">
        <w:t xml:space="preserve">ese targets 1) should exercise the FTS, 2) are relevant </w:t>
      </w:r>
      <w:r>
        <w:t xml:space="preserve">for </w:t>
      </w:r>
      <w:r w:rsidR="00E03183">
        <w:t xml:space="preserve">most </w:t>
      </w:r>
      <w:r>
        <w:t xml:space="preserve">Mars entry </w:t>
      </w:r>
      <w:r w:rsidR="00E03183">
        <w:t xml:space="preserve">applications, </w:t>
      </w:r>
      <w:r>
        <w:t xml:space="preserve">and </w:t>
      </w:r>
      <w:r w:rsidR="00E03183">
        <w:t xml:space="preserve">3) should far exceed </w:t>
      </w:r>
      <w:r>
        <w:t>requirement</w:t>
      </w:r>
      <w:r w:rsidR="00E03183">
        <w:t>s</w:t>
      </w:r>
      <w:r>
        <w:t xml:space="preserve"> for ULA</w:t>
      </w:r>
      <w:r w:rsidR="00E03183">
        <w:t>’</w:t>
      </w:r>
      <w:r>
        <w:t xml:space="preserve">s SMART Reuse. Bounding this need allows accelerated commercialization by proving the system is capable of meeting </w:t>
      </w:r>
      <w:r w:rsidR="005B7930">
        <w:t>currently identified</w:t>
      </w:r>
      <w:r w:rsidR="00E03183">
        <w:t xml:space="preserve"> </w:t>
      </w:r>
      <w:r>
        <w:t>commercial market needs</w:t>
      </w:r>
      <w:r w:rsidR="00E03183">
        <w:t xml:space="preserve">.  Risk posture will dictate </w:t>
      </w:r>
      <w:r>
        <w:t xml:space="preserve">the need </w:t>
      </w:r>
      <w:r w:rsidR="00E03183">
        <w:t xml:space="preserve">for </w:t>
      </w:r>
      <w:r>
        <w:t>a full</w:t>
      </w:r>
      <w:r w:rsidR="00ED1566">
        <w:t>-</w:t>
      </w:r>
      <w:r>
        <w:t xml:space="preserve">scale test of the </w:t>
      </w:r>
      <w:r w:rsidR="005B7930">
        <w:t xml:space="preserve">matured SMART Reuse </w:t>
      </w:r>
      <w:r>
        <w:t>system</w:t>
      </w:r>
      <w:r w:rsidR="000F1CC2">
        <w:t>.</w:t>
      </w:r>
    </w:p>
    <w:p w14:paraId="7B6F517A" w14:textId="77777777" w:rsidR="007041A3" w:rsidRDefault="00D52F61" w:rsidP="007041A3">
      <w:pPr>
        <w:pStyle w:val="Heading1"/>
        <w:numPr>
          <w:ilvl w:val="0"/>
          <w:numId w:val="2"/>
        </w:numPr>
      </w:pPr>
      <w:r>
        <w:rPr>
          <w:noProof/>
        </w:rPr>
        <mc:AlternateContent>
          <mc:Choice Requires="wps">
            <w:drawing>
              <wp:anchor distT="0" distB="0" distL="114300" distR="114300" simplePos="0" relativeHeight="251691008" behindDoc="0" locked="0" layoutInCell="1" allowOverlap="1" wp14:anchorId="20FB340D" wp14:editId="60088A0C">
                <wp:simplePos x="0" y="0"/>
                <wp:positionH relativeFrom="column">
                  <wp:posOffset>9642475</wp:posOffset>
                </wp:positionH>
                <wp:positionV relativeFrom="paragraph">
                  <wp:posOffset>2331085</wp:posOffset>
                </wp:positionV>
                <wp:extent cx="2156035" cy="338554"/>
                <wp:effectExtent l="0" t="0" r="15875" b="23495"/>
                <wp:wrapNone/>
                <wp:docPr id="305" name="TextBox 11">
                  <a:extLst xmlns:a="http://schemas.openxmlformats.org/drawingml/2006/main">
                    <a:ext uri="{FF2B5EF4-FFF2-40B4-BE49-F238E27FC236}">
                      <a16:creationId xmlns:a16="http://schemas.microsoft.com/office/drawing/2014/main" id="{CC85B678-F3B3-2B47-A966-2D14719728CA}"/>
                    </a:ext>
                  </a:extLst>
                </wp:docPr>
                <wp:cNvGraphicFramePr/>
                <a:graphic xmlns:a="http://schemas.openxmlformats.org/drawingml/2006/main">
                  <a:graphicData uri="http://schemas.microsoft.com/office/word/2010/wordprocessingShape">
                    <wps:wsp>
                      <wps:cNvSpPr txBox="1"/>
                      <wps:spPr>
                        <a:xfrm>
                          <a:off x="0" y="0"/>
                          <a:ext cx="2156035" cy="338554"/>
                        </a:xfrm>
                        <a:prstGeom prst="rect">
                          <a:avLst/>
                        </a:prstGeom>
                        <a:solidFill>
                          <a:schemeClr val="bg1"/>
                        </a:solidFill>
                        <a:ln>
                          <a:solidFill>
                            <a:srgbClr val="8F0504"/>
                          </a:solidFill>
                        </a:ln>
                      </wps:spPr>
                      <wps:txbx>
                        <w:txbxContent>
                          <w:p w14:paraId="231A88BF" w14:textId="77777777" w:rsidR="00E03183" w:rsidRDefault="00E03183" w:rsidP="00E03183">
                            <w:pPr>
                              <w:pStyle w:val="Footer"/>
                              <w:jc w:val="center"/>
                              <w:rPr>
                                <w:sz w:val="24"/>
                                <w:szCs w:val="24"/>
                              </w:rPr>
                            </w:pPr>
                            <w:r>
                              <w:rPr>
                                <w:rFonts w:asciiTheme="minorHAnsi" w:hAnsi="Calibri" w:cstheme="minorBidi"/>
                                <w:b/>
                                <w:bCs/>
                                <w:color w:val="000000" w:themeColor="text1"/>
                                <w:kern w:val="24"/>
                                <w:sz w:val="32"/>
                                <w:szCs w:val="32"/>
                              </w:rPr>
                              <w:t>15 PSI – 28,500lbf</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0FB340D" id="TextBox 11" o:spid="_x0000_s1105" type="#_x0000_t202" style="position:absolute;left:0;text-align:left;margin-left:759.25pt;margin-top:183.55pt;width:169.75pt;height:26.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" fillcolor="white [3212]" strokecolor="#8f0504">
                <v:textbox style="mso-fit-shape-to-text:t">
                  <w:txbxContent>
                    <w:p w14:paraId="231A88BF" w14:textId="77777777" w:rsidR="00E03183" w:rsidRDefault="00E03183" w:rsidP="00E03183">
                      <w:pPr>
                        <w:pStyle w:val="Footer"/>
                        <w:jc w:val="center"/>
                        <w:rPr>
                          <w:sz w:val="24"/>
                          <w:szCs w:val="24"/>
                        </w:rPr>
                      </w:pPr>
                      <w:r>
                        <w:rPr>
                          <w:rFonts w:asciiTheme="minorHAnsi" w:hAnsi="Calibri" w:cstheme="minorBidi"/>
                          <w:b/>
                          <w:bCs/>
                          <w:color w:val="000000" w:themeColor="text1"/>
                          <w:kern w:val="24"/>
                          <w:sz w:val="32"/>
                          <w:szCs w:val="32"/>
                        </w:rPr>
                        <w:t>15 PSI – 28,500lbf</w:t>
                      </w:r>
                    </w:p>
                  </w:txbxContent>
                </v:textbox>
              </v:shape>
            </w:pict>
          </mc:Fallback>
        </mc:AlternateContent>
      </w:r>
      <w:r w:rsidR="007041A3">
        <w:t>Testing</w:t>
      </w:r>
    </w:p>
    <w:p w14:paraId="7895B9F1" w14:textId="4D1A133D" w:rsidR="00CD69A1" w:rsidRDefault="007C6285" w:rsidP="00CD69A1">
      <w:pPr>
        <w:pStyle w:val="Text"/>
      </w:pPr>
      <w:r>
        <w:rPr>
          <w:noProof/>
        </w:rPr>
        <mc:AlternateContent>
          <mc:Choice Requires="wps">
            <w:drawing>
              <wp:anchor distT="0" distB="0" distL="114300" distR="114300" simplePos="0" relativeHeight="251696128" behindDoc="0" locked="0" layoutInCell="1" allowOverlap="1" wp14:anchorId="42A4D875" wp14:editId="4910E223">
                <wp:simplePos x="0" y="0"/>
                <wp:positionH relativeFrom="column">
                  <wp:posOffset>3148965</wp:posOffset>
                </wp:positionH>
                <wp:positionV relativeFrom="paragraph">
                  <wp:posOffset>2719705</wp:posOffset>
                </wp:positionV>
                <wp:extent cx="2155825" cy="338455"/>
                <wp:effectExtent l="0" t="0" r="15875" b="22225"/>
                <wp:wrapNone/>
                <wp:docPr id="311" name="TextBox 11">
                  <a:extLst xmlns:a="http://schemas.openxmlformats.org/drawingml/2006/main">
                    <a:ext uri="{FF2B5EF4-FFF2-40B4-BE49-F238E27FC236}">
                      <a16:creationId xmlns:a16="http://schemas.microsoft.com/office/drawing/2014/main" id="{CC85B678-F3B3-2B47-A966-2D14719728CA}"/>
                    </a:ext>
                  </a:extLst>
                </wp:docPr>
                <wp:cNvGraphicFramePr/>
                <a:graphic xmlns:a="http://schemas.openxmlformats.org/drawingml/2006/main">
                  <a:graphicData uri="http://schemas.microsoft.com/office/word/2010/wordprocessingShape">
                    <wps:wsp>
                      <wps:cNvSpPr txBox="1"/>
                      <wps:spPr>
                        <a:xfrm>
                          <a:off x="0" y="0"/>
                          <a:ext cx="2155825" cy="338455"/>
                        </a:xfrm>
                        <a:prstGeom prst="rect">
                          <a:avLst/>
                        </a:prstGeom>
                        <a:solidFill>
                          <a:schemeClr val="bg1"/>
                        </a:solidFill>
                        <a:ln>
                          <a:solidFill>
                            <a:srgbClr val="8F0504"/>
                          </a:solidFill>
                        </a:ln>
                      </wps:spPr>
                      <wps:txbx>
                        <w:txbxContent>
                          <w:p w14:paraId="3DB2B2C1" w14:textId="77777777" w:rsidR="00E03183" w:rsidRPr="00891286" w:rsidRDefault="00E03183" w:rsidP="00CD69A1">
                            <w:pPr>
                              <w:pStyle w:val="NormalWeb"/>
                              <w:spacing w:before="0" w:beforeAutospacing="0" w:after="0" w:afterAutospacing="0"/>
                              <w:jc w:val="center"/>
                              <w:rPr>
                                <w:sz w:val="16"/>
                              </w:rPr>
                            </w:pPr>
                            <w:r w:rsidRPr="00891286">
                              <w:rPr>
                                <w:rFonts w:asciiTheme="minorHAnsi" w:hAnsi="Calibri" w:cstheme="minorBidi"/>
                                <w:b/>
                                <w:bCs/>
                                <w:color w:val="000000" w:themeColor="text1"/>
                                <w:kern w:val="24"/>
                                <w:sz w:val="20"/>
                                <w:szCs w:val="32"/>
                              </w:rPr>
                              <w:t>15 PSI – 28,500lbf</w:t>
                            </w:r>
                          </w:p>
                        </w:txbxContent>
                      </wps:txbx>
                      <wps:bodyPr wrap="square" rtlCol="0">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2A4D875" id="_x0000_s1106" type="#_x0000_t202" style="position:absolute;left:0;text-align:left;margin-left:247.95pt;margin-top:214.15pt;width:169.75pt;height:26.6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" fillcolor="white [3212]" strokecolor="#8f0504">
                <v:textbox style="mso-fit-shape-to-text:t">
                  <w:txbxContent>
                    <w:p w14:paraId="3DB2B2C1" w14:textId="77777777" w:rsidR="00E03183" w:rsidRPr="00891286" w:rsidRDefault="00E03183" w:rsidP="00CD69A1">
                      <w:pPr>
                        <w:pStyle w:val="NormalWeb"/>
                        <w:spacing w:before="0" w:beforeAutospacing="0" w:after="0" w:afterAutospacing="0"/>
                        <w:jc w:val="center"/>
                        <w:rPr>
                          <w:sz w:val="16"/>
                        </w:rPr>
                      </w:pPr>
                      <w:r w:rsidRPr="00891286">
                        <w:rPr>
                          <w:rFonts w:asciiTheme="minorHAnsi" w:hAnsi="Calibri" w:cstheme="minorBidi"/>
                          <w:b/>
                          <w:bCs/>
                          <w:color w:val="000000" w:themeColor="text1"/>
                          <w:kern w:val="24"/>
                          <w:sz w:val="20"/>
                          <w:szCs w:val="32"/>
                        </w:rPr>
                        <w:t>15 PSI – 28,500lbf</w:t>
                      </w:r>
                    </w:p>
                  </w:txbxContent>
                </v:textbox>
              </v:shape>
            </w:pict>
          </mc:Fallback>
        </mc:AlternateContent>
      </w:r>
      <w:r w:rsidR="00891286">
        <w:rPr>
          <w:noProof/>
        </w:rPr>
        <mc:AlternateContent>
          <mc:Choice Requires="wps">
            <w:drawing>
              <wp:anchor distT="0" distB="0" distL="114300" distR="114300" simplePos="0" relativeHeight="251694080" behindDoc="0" locked="0" layoutInCell="1" allowOverlap="1" wp14:anchorId="27C02631" wp14:editId="1185F89A">
                <wp:simplePos x="0" y="0"/>
                <wp:positionH relativeFrom="column">
                  <wp:posOffset>76200</wp:posOffset>
                </wp:positionH>
                <wp:positionV relativeFrom="paragraph">
                  <wp:posOffset>2721610</wp:posOffset>
                </wp:positionV>
                <wp:extent cx="1815465" cy="338455"/>
                <wp:effectExtent l="0" t="0" r="13335" b="20320"/>
                <wp:wrapNone/>
                <wp:docPr id="307" name="TextBox 14">
                  <a:extLst xmlns:a="http://schemas.openxmlformats.org/drawingml/2006/main">
                    <a:ext uri="{FF2B5EF4-FFF2-40B4-BE49-F238E27FC236}">
                      <a16:creationId xmlns:a16="http://schemas.microsoft.com/office/drawing/2014/main" id="{B35E2DB6-EAC7-5D45-B77C-5B50B3C1C63C}"/>
                    </a:ext>
                  </a:extLst>
                </wp:docPr>
                <wp:cNvGraphicFramePr/>
                <a:graphic xmlns:a="http://schemas.openxmlformats.org/drawingml/2006/main">
                  <a:graphicData uri="http://schemas.microsoft.com/office/word/2010/wordprocessingShape">
                    <wps:wsp>
                      <wps:cNvSpPr txBox="1"/>
                      <wps:spPr>
                        <a:xfrm>
                          <a:off x="0" y="0"/>
                          <a:ext cx="1815465" cy="338455"/>
                        </a:xfrm>
                        <a:prstGeom prst="rect">
                          <a:avLst/>
                        </a:prstGeom>
                        <a:solidFill>
                          <a:schemeClr val="bg1"/>
                        </a:solidFill>
                        <a:ln>
                          <a:solidFill>
                            <a:srgbClr val="8F0504"/>
                          </a:solidFill>
                        </a:ln>
                      </wps:spPr>
                      <wps:txbx>
                        <w:txbxContent>
                          <w:p w14:paraId="580EE3ED" w14:textId="77777777" w:rsidR="00E03183" w:rsidRPr="00CD69A1" w:rsidRDefault="00E03183" w:rsidP="00E03183">
                            <w:pPr>
                              <w:pStyle w:val="Footer"/>
                              <w:jc w:val="center"/>
                            </w:pPr>
                            <w:r w:rsidRPr="00CD69A1">
                              <w:rPr>
                                <w:rFonts w:asciiTheme="minorHAnsi" w:hAnsi="Calibri" w:cstheme="minorBidi"/>
                                <w:b/>
                                <w:bCs/>
                                <w:color w:val="000000" w:themeColor="text1"/>
                                <w:kern w:val="24"/>
                              </w:rPr>
                              <w:t>Laser Scan Data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7C02631" id="TextBox 14" o:spid="_x0000_s1107" type="#_x0000_t202" style="position:absolute;left:0;text-align:left;margin-left:6pt;margin-top:214.3pt;width:142.95pt;height:26.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" fillcolor="white [3212]" strokecolor="#8f0504">
                <v:textbox style="mso-fit-shape-to-text:t">
                  <w:txbxContent>
                    <w:p w14:paraId="580EE3ED" w14:textId="77777777" w:rsidR="00E03183" w:rsidRPr="00CD69A1" w:rsidRDefault="00E03183" w:rsidP="00E03183">
                      <w:pPr>
                        <w:pStyle w:val="Footer"/>
                        <w:jc w:val="center"/>
                      </w:pPr>
                      <w:r w:rsidRPr="00CD69A1">
                        <w:rPr>
                          <w:rFonts w:asciiTheme="minorHAnsi" w:hAnsi="Calibri" w:cstheme="minorBidi"/>
                          <w:b/>
                          <w:bCs/>
                          <w:color w:val="000000" w:themeColor="text1"/>
                          <w:kern w:val="24"/>
                        </w:rPr>
                        <w:t>Laser Scan Data</w:t>
                      </w:r>
                    </w:p>
                  </w:txbxContent>
                </v:textbox>
              </v:shape>
            </w:pict>
          </mc:Fallback>
        </mc:AlternateContent>
      </w:r>
      <w:r w:rsidR="007041A3">
        <w:t>The LOFTID project utilized a full</w:t>
      </w:r>
      <w:r w:rsidR="00ED1566">
        <w:t>-</w:t>
      </w:r>
      <w:r w:rsidR="007041A3">
        <w:t xml:space="preserve">scale engineering design unit (EDU) consisting of both the IS and </w:t>
      </w:r>
      <w:r w:rsidR="00ED1566">
        <w:t>FTPS</w:t>
      </w:r>
      <w:r w:rsidR="007041A3">
        <w:t>. These two components combined with the rigid nose and centerbody make up the HIAD aeroshell system.</w:t>
      </w:r>
      <w:r w:rsidR="00CD69A1" w:rsidRPr="00CD69A1">
        <w:t xml:space="preserve"> </w:t>
      </w:r>
      <w:r w:rsidR="00CD69A1">
        <w:t>A set of three structural tests were performed on the aeroshell system.</w:t>
      </w:r>
    </w:p>
    <w:p w14:paraId="230B3FE0" w14:textId="77777777" w:rsidR="00CD69A1" w:rsidRDefault="007041A3" w:rsidP="007041A3">
      <w:pPr>
        <w:pStyle w:val="Text"/>
      </w:pPr>
      <w:r>
        <w:t xml:space="preserve"> </w:t>
      </w:r>
    </w:p>
    <w:p w14:paraId="019E2874" w14:textId="77777777" w:rsidR="00CD69A1" w:rsidRDefault="001E1E47" w:rsidP="007041A3">
      <w:pPr>
        <w:pStyle w:val="Text"/>
      </w:pPr>
      <w:r>
        <w:rPr>
          <w:noProof/>
        </w:rPr>
        <mc:AlternateContent>
          <mc:Choice Requires="wps">
            <w:drawing>
              <wp:anchor distT="0" distB="0" distL="114300" distR="114300" simplePos="0" relativeHeight="251698176" behindDoc="0" locked="0" layoutInCell="1" allowOverlap="1" wp14:anchorId="5B9ED468" wp14:editId="774776EA">
                <wp:simplePos x="0" y="0"/>
                <wp:positionH relativeFrom="column">
                  <wp:posOffset>-184150</wp:posOffset>
                </wp:positionH>
                <wp:positionV relativeFrom="paragraph">
                  <wp:posOffset>2573020</wp:posOffset>
                </wp:positionV>
                <wp:extent cx="6111240" cy="635"/>
                <wp:effectExtent l="0" t="0" r="3810" b="8255"/>
                <wp:wrapSquare wrapText="bothSides"/>
                <wp:docPr id="313" name="Text Box 313"/>
                <wp:cNvGraphicFramePr/>
                <a:graphic xmlns:a="http://schemas.openxmlformats.org/drawingml/2006/main">
                  <a:graphicData uri="http://schemas.microsoft.com/office/word/2010/wordprocessingShape">
                    <wps:wsp>
                      <wps:cNvSpPr txBox="1"/>
                      <wps:spPr>
                        <a:xfrm>
                          <a:off x="0" y="0"/>
                          <a:ext cx="6111240" cy="635"/>
                        </a:xfrm>
                        <a:prstGeom prst="rect">
                          <a:avLst/>
                        </a:prstGeom>
                        <a:solidFill>
                          <a:prstClr val="white"/>
                        </a:solidFill>
                        <a:ln>
                          <a:noFill/>
                        </a:ln>
                      </wps:spPr>
                      <wps:txbx>
                        <w:txbxContent>
                          <w:p w14:paraId="2892A474" w14:textId="77777777" w:rsidR="00E03183" w:rsidRPr="00131CD3" w:rsidRDefault="00E03183" w:rsidP="00891286">
                            <w:pPr>
                              <w:pStyle w:val="Caption"/>
                              <w:rPr>
                                <w:noProof/>
                                <w:sz w:val="20"/>
                                <w:szCs w:val="20"/>
                              </w:rPr>
                            </w:pPr>
                            <w:r>
                              <w:t xml:space="preserve">Figure </w:t>
                            </w:r>
                            <w:fldSimple w:instr=" SEQ Figure \* ARABIC ">
                              <w:r>
                                <w:rPr>
                                  <w:noProof/>
                                </w:rPr>
                                <w:t>7</w:t>
                              </w:r>
                            </w:fldSimple>
                            <w:r>
                              <w:t>: IS Static Load Testing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B9ED468" id="Text Box 313" o:spid="_x0000_s1108" type="#_x0000_t202" style="position:absolute;left:0;text-align:left;margin-left:-14.5pt;margin-top:202.6pt;width:481.2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" stroked="f">
                <v:textbox style="mso-fit-shape-to-text:t" inset="0,0,0,0">
                  <w:txbxContent>
                    <w:p w14:paraId="2892A474" w14:textId="77777777" w:rsidR="00E03183" w:rsidRPr="00131CD3" w:rsidRDefault="00E03183" w:rsidP="00891286">
                      <w:pPr>
                        <w:pStyle w:val="Caption"/>
                        <w:rPr>
                          <w:noProof/>
                          <w:sz w:val="20"/>
                          <w:szCs w:val="20"/>
                        </w:rPr>
                      </w:pPr>
                      <w:r>
                        <w:t xml:space="preserve">Figure </w:t>
                      </w:r>
                      <w:fldSimple w:instr=" SEQ Figure \* ARABIC ">
                        <w:r>
                          <w:rPr>
                            <w:noProof/>
                          </w:rPr>
                          <w:t>7</w:t>
                        </w:r>
                      </w:fldSimple>
                      <w:r>
                        <w:t>: IS Static Load Testing</w:t>
                      </w:r>
                    </w:p>
                  </w:txbxContent>
                </v:textbox>
                <w10:wrap type="square"/>
              </v:shape>
            </w:pict>
          </mc:Fallback>
        </mc:AlternateContent>
      </w:r>
      <w:commentRangeStart w:id="4"/>
      <w:r>
        <w:rPr>
          <w:noProof/>
        </w:rPr>
        <mc:AlternateContent>
          <mc:Choice Requires="wpg">
            <w:drawing>
              <wp:anchor distT="0" distB="0" distL="114300" distR="114300" simplePos="0" relativeHeight="251689984" behindDoc="0" locked="0" layoutInCell="1" allowOverlap="1" wp14:anchorId="0BA9E6BF" wp14:editId="1005EB0E">
                <wp:simplePos x="0" y="0"/>
                <wp:positionH relativeFrom="column">
                  <wp:posOffset>-180975</wp:posOffset>
                </wp:positionH>
                <wp:positionV relativeFrom="paragraph">
                  <wp:posOffset>166370</wp:posOffset>
                </wp:positionV>
                <wp:extent cx="6111240" cy="2377440"/>
                <wp:effectExtent l="19050" t="19050" r="3810" b="22860"/>
                <wp:wrapSquare wrapText="bothSides"/>
                <wp:docPr id="312" name="Group 312"/>
                <wp:cNvGraphicFramePr/>
                <a:graphic xmlns:a="http://schemas.openxmlformats.org/drawingml/2006/main">
                  <a:graphicData uri="http://schemas.microsoft.com/office/word/2010/wordprocessingGroup">
                    <wpg:wgp>
                      <wpg:cNvGrpSpPr/>
                      <wpg:grpSpPr>
                        <a:xfrm>
                          <a:off x="0" y="0"/>
                          <a:ext cx="6111240" cy="2377440"/>
                          <a:chOff x="0" y="0"/>
                          <a:chExt cx="6111240" cy="2377440"/>
                        </a:xfrm>
                      </wpg:grpSpPr>
                      <pic:pic xmlns:pic="http://schemas.openxmlformats.org/drawingml/2006/picture">
                        <pic:nvPicPr>
                          <pic:cNvPr id="310" name="Picture 13">
                            <a:extLst>
                              <a:ext uri="{FF2B5EF4-FFF2-40B4-BE49-F238E27FC236}">
                                <a16:creationId xmlns:a16="http://schemas.microsoft.com/office/drawing/2014/main" id="{CC162373-4850-8342-B030-C9664BE0409E}"/>
                              </a:ext>
                            </a:extLst>
                          </pic:cNvPr>
                          <pic:cNvPicPr>
                            <a:picLocks noChangeAspect="1"/>
                          </pic:cNvPicPr>
                        </pic:nvPicPr>
                        <pic:blipFill rotWithShape="1">
                          <a:blip r:embed="rId47"/>
                          <a:srcRect l="422" t="1016" r="797" b="2205"/>
                          <a:stretch/>
                        </pic:blipFill>
                        <pic:spPr>
                          <a:xfrm>
                            <a:off x="0" y="0"/>
                            <a:ext cx="2386330" cy="2377440"/>
                          </a:xfrm>
                          <a:prstGeom prst="ellipse">
                            <a:avLst/>
                          </a:prstGeom>
                          <a:ln>
                            <a:solidFill>
                              <a:schemeClr val="tx1"/>
                            </a:solidFill>
                          </a:ln>
                        </pic:spPr>
                      </pic:pic>
                      <pic:pic xmlns:pic="http://schemas.openxmlformats.org/drawingml/2006/picture">
                        <pic:nvPicPr>
                          <pic:cNvPr id="309" name="Picture 10">
                            <a:extLst>
                              <a:ext uri="{FF2B5EF4-FFF2-40B4-BE49-F238E27FC236}">
                                <a16:creationId xmlns:a16="http://schemas.microsoft.com/office/drawing/2014/main" id="{451002E8-81DF-E849-856D-19C6EFE0556D}"/>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2371725" y="0"/>
                            <a:ext cx="3739515" cy="237744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5BF3A8B2" id="Group 312" o:spid="_x0000_s1026" style="position:absolute;margin-left:-14.25pt;margin-top:13.1pt;width:481.2pt;height:187.2pt;z-index:251689984" coordsize="61112,23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">
                <v:shape id="Picture 13" o:spid="_x0000_s1027" type="#_x0000_t75" style="position:absolute;width:23863;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" stroked="t" strokecolor="black [3213]">
                  <v:imagedata r:id="rId54" o:title="" croptop="666f" cropbottom="1445f" cropleft="277f" cropright="522f"/>
                  <v:path arrowok="t"/>
                </v:shape>
                <v:shape id="Picture 10" o:spid="_x0000_s1028" type="#_x0000_t75" style="position:absolute;left:23717;width:37395;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">
                  <v:imagedata r:id="rId55" o:title=""/>
                  <v:path arrowok="t"/>
                </v:shape>
                <w10:wrap type="square"/>
              </v:group>
            </w:pict>
          </mc:Fallback>
        </mc:AlternateContent>
      </w:r>
      <w:commentRangeEnd w:id="4"/>
      <w:r w:rsidR="005B7930">
        <w:rPr>
          <w:rStyle w:val="CommentReference"/>
        </w:rPr>
        <w:commentReference w:id="4"/>
      </w:r>
    </w:p>
    <w:p w14:paraId="2B82A6D6" w14:textId="14BF9C63" w:rsidR="007041A3" w:rsidRDefault="00891286" w:rsidP="007041A3">
      <w:pPr>
        <w:pStyle w:val="Text"/>
      </w:pPr>
      <w:r>
        <w:rPr>
          <w:noProof/>
        </w:rPr>
        <w:lastRenderedPageBreak/>
        <mc:AlternateContent>
          <mc:Choice Requires="wpg">
            <w:drawing>
              <wp:anchor distT="0" distB="0" distL="114300" distR="114300" simplePos="0" relativeHeight="251702272" behindDoc="0" locked="0" layoutInCell="1" allowOverlap="1" wp14:anchorId="4E173E5E" wp14:editId="6CC08485">
                <wp:simplePos x="0" y="0"/>
                <wp:positionH relativeFrom="column">
                  <wp:posOffset>-38100</wp:posOffset>
                </wp:positionH>
                <wp:positionV relativeFrom="paragraph">
                  <wp:posOffset>796290</wp:posOffset>
                </wp:positionV>
                <wp:extent cx="5965190" cy="2057400"/>
                <wp:effectExtent l="0" t="0" r="0" b="0"/>
                <wp:wrapSquare wrapText="bothSides"/>
                <wp:docPr id="317" name="Group 317"/>
                <wp:cNvGraphicFramePr/>
                <a:graphic xmlns:a="http://schemas.openxmlformats.org/drawingml/2006/main">
                  <a:graphicData uri="http://schemas.microsoft.com/office/word/2010/wordprocessingGroup">
                    <wpg:wgp>
                      <wpg:cNvGrpSpPr/>
                      <wpg:grpSpPr>
                        <a:xfrm>
                          <a:off x="0" y="0"/>
                          <a:ext cx="5965190" cy="2057400"/>
                          <a:chOff x="0" y="0"/>
                          <a:chExt cx="5965190" cy="2057400"/>
                        </a:xfrm>
                      </wpg:grpSpPr>
                      <pic:pic xmlns:pic="http://schemas.openxmlformats.org/drawingml/2006/picture">
                        <pic:nvPicPr>
                          <pic:cNvPr id="314" name="Content Placeholder 10">
                            <a:extLst>
                              <a:ext uri="{FF2B5EF4-FFF2-40B4-BE49-F238E27FC236}">
                                <a16:creationId xmlns:a16="http://schemas.microsoft.com/office/drawing/2014/main" id="{FFA32512-25D0-DC42-9C7E-34133C89380D}"/>
                              </a:ext>
                            </a:extLst>
                          </pic:cNvPr>
                          <pic:cNvPicPr>
                            <a:picLocks noGrp="1" noChangeAspect="1"/>
                          </pic:cNvPicPr>
                        </pic:nvPicPr>
                        <pic:blipFill>
                          <a:blip r:embed="rId56" cstate="screen">
                            <a:extLst>
                              <a:ext uri="{28A0092B-C50C-407E-A947-70E740481C1C}">
                                <a14:useLocalDpi xmlns:a14="http://schemas.microsoft.com/office/drawing/2010/main"/>
                              </a:ext>
                            </a:extLst>
                          </a:blip>
                          <a:stretch>
                            <a:fillRect/>
                          </a:stretch>
                        </pic:blipFill>
                        <pic:spPr>
                          <a:xfrm>
                            <a:off x="0" y="0"/>
                            <a:ext cx="2816225" cy="2057400"/>
                          </a:xfrm>
                          <a:prstGeom prst="rect">
                            <a:avLst/>
                          </a:prstGeom>
                        </pic:spPr>
                      </pic:pic>
                      <pic:pic xmlns:pic="http://schemas.openxmlformats.org/drawingml/2006/picture">
                        <pic:nvPicPr>
                          <pic:cNvPr id="315" name="Picture 11">
                            <a:extLst>
                              <a:ext uri="{FF2B5EF4-FFF2-40B4-BE49-F238E27FC236}">
                                <a16:creationId xmlns:a16="http://schemas.microsoft.com/office/drawing/2014/main" id="{26B48E83-083C-744E-9DF5-E5E0C699CFAA}"/>
                              </a:ext>
                            </a:extLst>
                          </pic:cNvPr>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a:xfrm>
                            <a:off x="2828925" y="0"/>
                            <a:ext cx="3136265" cy="205740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793119AC" id="Group 317" o:spid="_x0000_s1026" style="position:absolute;margin-left:-3pt;margin-top:62.7pt;width:469.7pt;height:162pt;z-index:251702272" coordsize="59651,2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">
                <v:shape id="Picture 11" o:spid="_x0000_s1027" type="#_x0000_t75" style="position:absolute;left:28289;width:31362;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">
                  <v:imagedata r:id="rId58" o:title=""/>
                  <v:path arrowok="t"/>
                </v:shape>
                <w10:wrap type="square"/>
              </v:group>
            </w:pict>
          </mc:Fallback>
        </mc:AlternateContent>
      </w:r>
      <w:r>
        <w:rPr>
          <w:noProof/>
        </w:rPr>
        <mc:AlternateContent>
          <mc:Choice Requires="wps">
            <w:drawing>
              <wp:anchor distT="0" distB="0" distL="114300" distR="114300" simplePos="0" relativeHeight="251704320" behindDoc="0" locked="0" layoutInCell="1" allowOverlap="1" wp14:anchorId="30A8E37E" wp14:editId="5A2C384E">
                <wp:simplePos x="0" y="0"/>
                <wp:positionH relativeFrom="column">
                  <wp:posOffset>-38100</wp:posOffset>
                </wp:positionH>
                <wp:positionV relativeFrom="paragraph">
                  <wp:posOffset>2910840</wp:posOffset>
                </wp:positionV>
                <wp:extent cx="5965190" cy="635"/>
                <wp:effectExtent l="0" t="0" r="0" b="8255"/>
                <wp:wrapSquare wrapText="bothSides"/>
                <wp:docPr id="318" name="Text Box 318"/>
                <wp:cNvGraphicFramePr/>
                <a:graphic xmlns:a="http://schemas.openxmlformats.org/drawingml/2006/main">
                  <a:graphicData uri="http://schemas.microsoft.com/office/word/2010/wordprocessingShape">
                    <wps:wsp>
                      <wps:cNvSpPr txBox="1"/>
                      <wps:spPr>
                        <a:xfrm>
                          <a:off x="0" y="0"/>
                          <a:ext cx="5965190" cy="635"/>
                        </a:xfrm>
                        <a:prstGeom prst="rect">
                          <a:avLst/>
                        </a:prstGeom>
                        <a:solidFill>
                          <a:prstClr val="white"/>
                        </a:solidFill>
                        <a:ln>
                          <a:noFill/>
                        </a:ln>
                      </wps:spPr>
                      <wps:txbx>
                        <w:txbxContent>
                          <w:p w14:paraId="6C2F4177" w14:textId="500B88D6" w:rsidR="00E03183" w:rsidRPr="007D4154" w:rsidRDefault="00E03183" w:rsidP="00891286">
                            <w:pPr>
                              <w:pStyle w:val="Caption"/>
                              <w:rPr>
                                <w:noProof/>
                                <w:sz w:val="20"/>
                                <w:szCs w:val="20"/>
                              </w:rPr>
                            </w:pPr>
                            <w:r>
                              <w:t xml:space="preserve">Figure </w:t>
                            </w:r>
                            <w:fldSimple w:instr=" SEQ Figure \* ARABIC ">
                              <w:r>
                                <w:rPr>
                                  <w:noProof/>
                                </w:rPr>
                                <w:t>8</w:t>
                              </w:r>
                            </w:fldSimple>
                            <w:r>
                              <w:t xml:space="preserve">: FTPS Integration </w:t>
                            </w:r>
                            <w:r w:rsidR="005B7930">
                              <w:t xml:space="preserve">in Preparation for </w:t>
                            </w:r>
                            <w:r>
                              <w:t>Static Load</w:t>
                            </w:r>
                            <w:r w:rsidR="005B7930">
                              <w:t xml:space="preserve"> Test</w:t>
                            </w:r>
                            <w:r>
                              <w: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A8E37E" id="Text Box 318" o:spid="_x0000_s1061" type="#_x0000_t202" style="position:absolute;left:0;text-align:left;margin-left:-3pt;margin-top:229.2pt;width:469.7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" stroked="f">
                <v:textbox style="mso-fit-shape-to-text:t" inset="0,0,0,0">
                  <w:txbxContent>
                    <w:p w14:paraId="6C2F4177" w14:textId="500B88D6" w:rsidR="00E03183" w:rsidRPr="007D4154" w:rsidRDefault="00E03183" w:rsidP="00891286">
                      <w:pPr>
                        <w:pStyle w:val="Caption"/>
                        <w:rPr>
                          <w:noProof/>
                          <w:sz w:val="20"/>
                          <w:szCs w:val="20"/>
                        </w:rPr>
                      </w:pPr>
                      <w:r>
                        <w:t xml:space="preserve">Figure </w:t>
                      </w:r>
                      <w:fldSimple w:instr=" SEQ Figure \* ARABIC ">
                        <w:r>
                          <w:rPr>
                            <w:noProof/>
                          </w:rPr>
                          <w:t>8</w:t>
                        </w:r>
                      </w:fldSimple>
                      <w:r>
                        <w:t xml:space="preserve">: FTPS Integration </w:t>
                      </w:r>
                      <w:r w:rsidR="005B7930">
                        <w:t xml:space="preserve">in Preparation for </w:t>
                      </w:r>
                      <w:r>
                        <w:t>Static Load</w:t>
                      </w:r>
                      <w:r w:rsidR="005B7930">
                        <w:t xml:space="preserve"> Test</w:t>
                      </w:r>
                      <w:r>
                        <w:t>ing</w:t>
                      </w:r>
                    </w:p>
                  </w:txbxContent>
                </v:textbox>
                <w10:wrap type="square"/>
              </v:shape>
            </w:pict>
          </mc:Fallback>
        </mc:AlternateContent>
      </w:r>
      <w:r w:rsidR="007041A3">
        <w:t>The static load tes</w:t>
      </w:r>
      <w:r w:rsidR="00ED1566">
        <w:t>t</w:t>
      </w:r>
      <w:r w:rsidR="007041A3">
        <w:t xml:space="preserve">ing induced a uniform </w:t>
      </w:r>
      <w:r w:rsidR="008B6D18">
        <w:t xml:space="preserve">pressure </w:t>
      </w:r>
      <w:r w:rsidR="007041A3">
        <w:t>load across the front surface of the aeroshell simulat</w:t>
      </w:r>
      <w:r w:rsidR="005B7930">
        <w:t>ing</w:t>
      </w:r>
      <w:r w:rsidR="007041A3">
        <w:t xml:space="preserve"> the </w:t>
      </w:r>
      <w:r w:rsidR="008B6D18">
        <w:t xml:space="preserve">expected peak </w:t>
      </w:r>
      <w:r w:rsidR="005B7930">
        <w:t>aerodynamic loads</w:t>
      </w:r>
      <w:r w:rsidR="007041A3">
        <w:t xml:space="preserve"> of atmospheric entry. The first series of tests used the IS alon</w:t>
      </w:r>
      <w:r w:rsidR="00041DED">
        <w:t>e</w:t>
      </w:r>
      <w:r w:rsidR="007041A3">
        <w:t xml:space="preserve"> to gather data on the IS and centerbody response</w:t>
      </w:r>
      <w:r w:rsidR="00C844A8">
        <w:t xml:space="preserve">. </w:t>
      </w:r>
      <w:r w:rsidR="00041DED">
        <w:t xml:space="preserve">The second series incorporated the </w:t>
      </w:r>
      <w:r w:rsidR="00ED1566">
        <w:t>FTPS</w:t>
      </w:r>
      <w:r w:rsidR="00041DED">
        <w:t xml:space="preserve"> for testing of the full aeroshell system. The system was instrumented to measure component loading</w:t>
      </w:r>
      <w:r w:rsidR="008B6D18">
        <w:t>.</w:t>
      </w:r>
      <w:r w:rsidR="00041DED">
        <w:t xml:space="preserve"> </w:t>
      </w:r>
      <w:r w:rsidR="008B6D18">
        <w:t>In addition,</w:t>
      </w:r>
      <w:r w:rsidR="00041DED">
        <w:t xml:space="preserve"> laser scanning </w:t>
      </w:r>
      <w:r w:rsidR="008B6D18">
        <w:t xml:space="preserve">was utilized </w:t>
      </w:r>
      <w:r w:rsidR="00041DED">
        <w:t xml:space="preserve">to verify </w:t>
      </w:r>
      <w:r w:rsidR="008B6D18">
        <w:t xml:space="preserve">any </w:t>
      </w:r>
      <w:r w:rsidR="00041DED">
        <w:t>localized deformation was with</w:t>
      </w:r>
      <w:r w:rsidR="008B6D18">
        <w:t>in</w:t>
      </w:r>
      <w:r w:rsidR="00041DED">
        <w:t xml:space="preserve"> acceptable ranges at the simulated loads.</w:t>
      </w:r>
    </w:p>
    <w:p w14:paraId="4E47182A" w14:textId="38E0DCE3" w:rsidR="00041DED" w:rsidRDefault="00041DED" w:rsidP="007041A3">
      <w:pPr>
        <w:pStyle w:val="Text"/>
        <w:rPr>
          <w:noProof/>
        </w:rPr>
      </w:pPr>
      <w:r>
        <w:t>Subsequent to the static loading test, packing and deployment tests demonstrated the aeroshell’s ability to be stowed with</w:t>
      </w:r>
      <w:r w:rsidR="008B6D18">
        <w:t>in</w:t>
      </w:r>
      <w:r>
        <w:t xml:space="preserve"> the </w:t>
      </w:r>
      <w:r w:rsidR="008B6D18">
        <w:t xml:space="preserve">allocated </w:t>
      </w:r>
      <w:r>
        <w:t>volume</w:t>
      </w:r>
      <w:r w:rsidR="005B7930" w:rsidRPr="005B7930">
        <w:t xml:space="preserve"> </w:t>
      </w:r>
      <w:r w:rsidR="005B7930">
        <w:t>for its flight configuration</w:t>
      </w:r>
      <w:r>
        <w:t>.</w:t>
      </w:r>
      <w:r w:rsidR="00891286" w:rsidRPr="00891286">
        <w:rPr>
          <w:noProof/>
        </w:rPr>
        <w:t xml:space="preserve"> </w:t>
      </w:r>
      <w:r w:rsidR="00244CC1">
        <w:rPr>
          <w:noProof/>
        </w:rPr>
        <w:t xml:space="preserve">These packing and deployment tests proved out the process repeatability and demonstrated the system integrity was maintained </w:t>
      </w:r>
      <w:r w:rsidR="008B6D18">
        <w:rPr>
          <w:noProof/>
        </w:rPr>
        <w:t xml:space="preserve">after </w:t>
      </w:r>
      <w:r w:rsidR="00244CC1">
        <w:rPr>
          <w:noProof/>
        </w:rPr>
        <w:t>repeated cycles. The third deployment cycle is captured in the seque</w:t>
      </w:r>
      <w:r w:rsidR="005B7930">
        <w:rPr>
          <w:noProof/>
        </w:rPr>
        <w:t>n</w:t>
      </w:r>
      <w:r w:rsidR="00244CC1">
        <w:rPr>
          <w:noProof/>
        </w:rPr>
        <w:t xml:space="preserve">ce shown in </w:t>
      </w:r>
      <w:r w:rsidR="005B7930">
        <w:rPr>
          <w:noProof/>
        </w:rPr>
        <w:t>F</w:t>
      </w:r>
      <w:r w:rsidR="00244CC1">
        <w:rPr>
          <w:noProof/>
        </w:rPr>
        <w:t xml:space="preserve">igure </w:t>
      </w:r>
      <w:r w:rsidR="005B7930">
        <w:rPr>
          <w:noProof/>
        </w:rPr>
        <w:t>10</w:t>
      </w:r>
      <w:r w:rsidR="00244CC1">
        <w:rPr>
          <w:noProof/>
        </w:rPr>
        <w:t xml:space="preserve">. This testing program set the project up for the LOFTID </w:t>
      </w:r>
      <w:r w:rsidR="008B6D18">
        <w:rPr>
          <w:noProof/>
        </w:rPr>
        <w:t>flight build</w:t>
      </w:r>
      <w:r w:rsidR="00244CC1">
        <w:rPr>
          <w:noProof/>
        </w:rPr>
        <w:t>.</w:t>
      </w:r>
    </w:p>
    <w:p w14:paraId="1876DFFC" w14:textId="77777777" w:rsidR="00244CC1" w:rsidRDefault="001E1E47" w:rsidP="007041A3">
      <w:pPr>
        <w:pStyle w:val="Text"/>
        <w:rPr>
          <w:noProof/>
        </w:rPr>
      </w:pPr>
      <w:r>
        <w:rPr>
          <w:noProof/>
        </w:rPr>
        <mc:AlternateContent>
          <mc:Choice Requires="wps">
            <w:drawing>
              <wp:anchor distT="0" distB="0" distL="114300" distR="114300" simplePos="0" relativeHeight="251726848" behindDoc="0" locked="0" layoutInCell="1" allowOverlap="1" wp14:anchorId="6D78F8E0" wp14:editId="54F0A2D5">
                <wp:simplePos x="0" y="0"/>
                <wp:positionH relativeFrom="column">
                  <wp:posOffset>-38100</wp:posOffset>
                </wp:positionH>
                <wp:positionV relativeFrom="paragraph">
                  <wp:posOffset>2318385</wp:posOffset>
                </wp:positionV>
                <wp:extent cx="5923280" cy="635"/>
                <wp:effectExtent l="0" t="0" r="0" b="0"/>
                <wp:wrapSquare wrapText="bothSides"/>
                <wp:docPr id="336" name="Text Box 336"/>
                <wp:cNvGraphicFramePr/>
                <a:graphic xmlns:a="http://schemas.openxmlformats.org/drawingml/2006/main">
                  <a:graphicData uri="http://schemas.microsoft.com/office/word/2010/wordprocessingShape">
                    <wps:wsp>
                      <wps:cNvSpPr txBox="1"/>
                      <wps:spPr>
                        <a:xfrm>
                          <a:off x="0" y="0"/>
                          <a:ext cx="5923280" cy="635"/>
                        </a:xfrm>
                        <a:prstGeom prst="rect">
                          <a:avLst/>
                        </a:prstGeom>
                        <a:solidFill>
                          <a:prstClr val="white"/>
                        </a:solidFill>
                        <a:ln>
                          <a:noFill/>
                        </a:ln>
                      </wps:spPr>
                      <wps:txbx>
                        <w:txbxContent>
                          <w:p w14:paraId="5A1A541C" w14:textId="658D5740" w:rsidR="00E03183" w:rsidRPr="00F826FA" w:rsidRDefault="00E03183" w:rsidP="001E1E47">
                            <w:pPr>
                              <w:pStyle w:val="Caption"/>
                              <w:rPr>
                                <w:noProof/>
                                <w:sz w:val="20"/>
                                <w:szCs w:val="20"/>
                              </w:rPr>
                            </w:pPr>
                            <w:r>
                              <w:t xml:space="preserve">Figure </w:t>
                            </w:r>
                            <w:fldSimple w:instr=" SEQ Figure \* ARABIC ">
                              <w:r>
                                <w:rPr>
                                  <w:noProof/>
                                </w:rPr>
                                <w:t>9</w:t>
                              </w:r>
                            </w:fldSimple>
                            <w:r>
                              <w:t xml:space="preserve">: Packing </w:t>
                            </w:r>
                            <w:r w:rsidR="005B7930">
                              <w:t>Trials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78F8E0" id="Text Box 336" o:spid="_x0000_s1062" type="#_x0000_t202" style="position:absolute;left:0;text-align:left;margin-left:-3pt;margin-top:182.55pt;width:466.4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" stroked="f">
                <v:textbox style="mso-fit-shape-to-text:t" inset="0,0,0,0">
                  <w:txbxContent>
                    <w:p w14:paraId="5A1A541C" w14:textId="658D5740" w:rsidR="00E03183" w:rsidRPr="00F826FA" w:rsidRDefault="00E03183" w:rsidP="001E1E47">
                      <w:pPr>
                        <w:pStyle w:val="Caption"/>
                        <w:rPr>
                          <w:noProof/>
                          <w:sz w:val="20"/>
                          <w:szCs w:val="20"/>
                        </w:rPr>
                      </w:pPr>
                      <w:r>
                        <w:t xml:space="preserve">Figure </w:t>
                      </w:r>
                      <w:fldSimple w:instr=" SEQ Figure \* ARABIC ">
                        <w:r>
                          <w:rPr>
                            <w:noProof/>
                          </w:rPr>
                          <w:t>9</w:t>
                        </w:r>
                      </w:fldSimple>
                      <w:r>
                        <w:t xml:space="preserve">: Packing </w:t>
                      </w:r>
                      <w:r w:rsidR="005B7930">
                        <w:t>Trials</w:t>
                      </w:r>
                    </w:p>
                  </w:txbxContent>
                </v:textbox>
                <w10:wrap type="square"/>
              </v:shape>
            </w:pict>
          </mc:Fallback>
        </mc:AlternateContent>
      </w:r>
      <w:r>
        <w:rPr>
          <w:noProof/>
        </w:rPr>
        <mc:AlternateContent>
          <mc:Choice Requires="wpg">
            <w:drawing>
              <wp:anchor distT="0" distB="0" distL="114300" distR="114300" simplePos="0" relativeHeight="251713536" behindDoc="0" locked="0" layoutInCell="1" allowOverlap="1" wp14:anchorId="2EA3B027" wp14:editId="58A99BC9">
                <wp:simplePos x="0" y="0"/>
                <wp:positionH relativeFrom="column">
                  <wp:posOffset>-38100</wp:posOffset>
                </wp:positionH>
                <wp:positionV relativeFrom="paragraph">
                  <wp:posOffset>203835</wp:posOffset>
                </wp:positionV>
                <wp:extent cx="5923280" cy="2057400"/>
                <wp:effectExtent l="0" t="0" r="1270" b="0"/>
                <wp:wrapSquare wrapText="bothSides"/>
                <wp:docPr id="326" name="Group 326"/>
                <wp:cNvGraphicFramePr/>
                <a:graphic xmlns:a="http://schemas.openxmlformats.org/drawingml/2006/main">
                  <a:graphicData uri="http://schemas.microsoft.com/office/word/2010/wordprocessingGroup">
                    <wpg:wgp>
                      <wpg:cNvGrpSpPr/>
                      <wpg:grpSpPr>
                        <a:xfrm>
                          <a:off x="0" y="0"/>
                          <a:ext cx="5923280" cy="2057400"/>
                          <a:chOff x="0" y="0"/>
                          <a:chExt cx="5923280" cy="2057400"/>
                        </a:xfrm>
                      </wpg:grpSpPr>
                      <pic:pic xmlns:pic="http://schemas.openxmlformats.org/drawingml/2006/picture">
                        <pic:nvPicPr>
                          <pic:cNvPr id="319" name="Picture 8">
                            <a:extLst>
                              <a:ext uri="{FF2B5EF4-FFF2-40B4-BE49-F238E27FC236}">
                                <a16:creationId xmlns:a16="http://schemas.microsoft.com/office/drawing/2014/main" id="{7796C984-48BB-6F4F-A2B7-C7B434E6DB33}"/>
                              </a:ext>
                            </a:extLst>
                          </pic:cNvPr>
                          <pic:cNvPicPr>
                            <a:picLocks noChangeAspect="1"/>
                          </pic:cNvPicPr>
                        </pic:nvPicPr>
                        <pic:blipFill rotWithShape="1">
                          <a:blip r:embed="rId59" cstate="screen">
                            <a:extLst>
                              <a:ext uri="{28A0092B-C50C-407E-A947-70E740481C1C}">
                                <a14:useLocalDpi xmlns:a14="http://schemas.microsoft.com/office/drawing/2010/main" val="0"/>
                              </a:ext>
                            </a:extLst>
                          </a:blip>
                          <a:srcRect/>
                          <a:stretch/>
                        </pic:blipFill>
                        <pic:spPr>
                          <a:xfrm>
                            <a:off x="0" y="0"/>
                            <a:ext cx="1544955" cy="2057400"/>
                          </a:xfrm>
                          <a:prstGeom prst="rect">
                            <a:avLst/>
                          </a:prstGeom>
                        </pic:spPr>
                      </pic:pic>
                      <pic:pic xmlns:pic="http://schemas.openxmlformats.org/drawingml/2006/picture">
                        <pic:nvPicPr>
                          <pic:cNvPr id="323" name="Picture 11">
                            <a:extLst>
                              <a:ext uri="{FF2B5EF4-FFF2-40B4-BE49-F238E27FC236}">
                                <a16:creationId xmlns:a16="http://schemas.microsoft.com/office/drawing/2014/main" id="{AED2CE0E-7A7F-A148-B2BA-11A606C2C67A}"/>
                              </a:ext>
                            </a:extLst>
                          </pic:cNvPr>
                          <pic:cNvPicPr>
                            <a:picLocks noChangeAspect="1"/>
                          </pic:cNvPicPr>
                        </pic:nvPicPr>
                        <pic:blipFill>
                          <a:blip r:embed="rId60" cstate="screen">
                            <a:extLst>
                              <a:ext uri="{28A0092B-C50C-407E-A947-70E740481C1C}">
                                <a14:useLocalDpi xmlns:a14="http://schemas.microsoft.com/office/drawing/2010/main" val="0"/>
                              </a:ext>
                            </a:extLst>
                          </a:blip>
                          <a:stretch>
                            <a:fillRect/>
                          </a:stretch>
                        </pic:blipFill>
                        <pic:spPr>
                          <a:xfrm>
                            <a:off x="1600200" y="0"/>
                            <a:ext cx="1398905" cy="2057400"/>
                          </a:xfrm>
                          <a:prstGeom prst="rect">
                            <a:avLst/>
                          </a:prstGeom>
                        </pic:spPr>
                      </pic:pic>
                      <pic:pic xmlns:pic="http://schemas.openxmlformats.org/drawingml/2006/picture">
                        <pic:nvPicPr>
                          <pic:cNvPr id="324" name="Picture 12">
                            <a:extLst>
                              <a:ext uri="{FF2B5EF4-FFF2-40B4-BE49-F238E27FC236}">
                                <a16:creationId xmlns:a16="http://schemas.microsoft.com/office/drawing/2014/main" id="{87040F9F-9C21-D64E-A18D-3E84C2CE3EB5}"/>
                              </a:ext>
                            </a:extLst>
                          </pic:cNvPr>
                          <pic:cNvPicPr>
                            <a:picLocks noChangeAspect="1"/>
                          </pic:cNvPicPr>
                        </pic:nvPicPr>
                        <pic:blipFill>
                          <a:blip r:embed="rId61" cstate="screen">
                            <a:extLst>
                              <a:ext uri="{28A0092B-C50C-407E-A947-70E740481C1C}">
                                <a14:useLocalDpi xmlns:a14="http://schemas.microsoft.com/office/drawing/2010/main" val="0"/>
                              </a:ext>
                            </a:extLst>
                          </a:blip>
                          <a:stretch>
                            <a:fillRect/>
                          </a:stretch>
                        </pic:blipFill>
                        <pic:spPr>
                          <a:xfrm>
                            <a:off x="3028950" y="0"/>
                            <a:ext cx="1371600" cy="2057400"/>
                          </a:xfrm>
                          <a:prstGeom prst="rect">
                            <a:avLst/>
                          </a:prstGeom>
                        </pic:spPr>
                      </pic:pic>
                      <pic:pic xmlns:pic="http://schemas.openxmlformats.org/drawingml/2006/picture">
                        <pic:nvPicPr>
                          <pic:cNvPr id="325" name="Picture 13">
                            <a:extLst>
                              <a:ext uri="{FF2B5EF4-FFF2-40B4-BE49-F238E27FC236}">
                                <a16:creationId xmlns:a16="http://schemas.microsoft.com/office/drawing/2014/main" id="{9CA99921-A83C-4A43-AC4C-D7B87E170FE3}"/>
                              </a:ext>
                            </a:extLst>
                          </pic:cNvPr>
                          <pic:cNvPicPr>
                            <a:picLocks noChangeAspect="1"/>
                          </pic:cNvPicPr>
                        </pic:nvPicPr>
                        <pic:blipFill>
                          <a:blip r:embed="rId62" cstate="screen">
                            <a:extLst>
                              <a:ext uri="{28A0092B-C50C-407E-A947-70E740481C1C}">
                                <a14:useLocalDpi xmlns:a14="http://schemas.microsoft.com/office/drawing/2010/main" val="0"/>
                              </a:ext>
                            </a:extLst>
                          </a:blip>
                          <a:stretch>
                            <a:fillRect/>
                          </a:stretch>
                        </pic:blipFill>
                        <pic:spPr>
                          <a:xfrm>
                            <a:off x="4533900" y="0"/>
                            <a:ext cx="1389380" cy="205740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787DDE2B" id="Group 326" o:spid="_x0000_s1026" style="position:absolute;margin-left:-3pt;margin-top:16.05pt;width:466.4pt;height:162pt;z-index:251713536" coordsize="59232,2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">
                <v:shape id="Picture 8" o:spid="_x0000_s1027" type="#_x0000_t75" style="position:absolute;width:15449;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">
                  <v:imagedata r:id="rId63" o:title=""/>
                  <v:path arrowok="t"/>
                </v:shape>
                <v:shape id="Picture 11" o:spid="_x0000_s1028" type="#_x0000_t75" style="position:absolute;left:16002;width:13989;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">
                  <v:imagedata r:id="rId64" o:title=""/>
                  <v:path arrowok="t"/>
                </v:shape>
                <v:shape id="Picture 12" o:spid="_x0000_s1029" type="#_x0000_t75" style="position:absolute;left:30289;width:13716;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">
                  <v:imagedata r:id="rId65" o:title=""/>
                  <v:path arrowok="t"/>
                </v:shape>
                <v:shape id="Picture 13" o:spid="_x0000_s1030" type="#_x0000_t75" style="position:absolute;left:45339;width:13893;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">
                  <v:imagedata r:id="rId66" o:title=""/>
                  <v:path arrowok="t"/>
                </v:shape>
                <w10:wrap type="square"/>
              </v:group>
            </w:pict>
          </mc:Fallback>
        </mc:AlternateContent>
      </w:r>
    </w:p>
    <w:p w14:paraId="237B84BD" w14:textId="77777777" w:rsidR="00244CC1" w:rsidRDefault="00244CC1" w:rsidP="007041A3">
      <w:pPr>
        <w:pStyle w:val="Text"/>
        <w:rPr>
          <w:noProof/>
        </w:rPr>
      </w:pPr>
    </w:p>
    <w:p w14:paraId="54A0175B" w14:textId="77777777" w:rsidR="00244CC1" w:rsidRDefault="00244CC1" w:rsidP="007041A3">
      <w:pPr>
        <w:pStyle w:val="Text"/>
        <w:rPr>
          <w:noProof/>
        </w:rPr>
      </w:pPr>
    </w:p>
    <w:p w14:paraId="1CACEFF4" w14:textId="77777777" w:rsidR="00244CC1" w:rsidRDefault="00244CC1" w:rsidP="007041A3">
      <w:pPr>
        <w:pStyle w:val="Text"/>
        <w:rPr>
          <w:noProof/>
        </w:rPr>
      </w:pPr>
    </w:p>
    <w:p w14:paraId="317E1AB7" w14:textId="77777777" w:rsidR="00244CC1" w:rsidRPr="007041A3" w:rsidRDefault="001E1E47" w:rsidP="007041A3">
      <w:pPr>
        <w:pStyle w:val="Text"/>
      </w:pPr>
      <w:r>
        <w:rPr>
          <w:noProof/>
        </w:rPr>
        <w:lastRenderedPageBreak/>
        <mc:AlternateContent>
          <mc:Choice Requires="wps">
            <w:drawing>
              <wp:anchor distT="0" distB="0" distL="114300" distR="114300" simplePos="0" relativeHeight="251724800" behindDoc="0" locked="0" layoutInCell="1" allowOverlap="1" wp14:anchorId="7DCA6321" wp14:editId="5849E585">
                <wp:simplePos x="0" y="0"/>
                <wp:positionH relativeFrom="column">
                  <wp:posOffset>-123825</wp:posOffset>
                </wp:positionH>
                <wp:positionV relativeFrom="paragraph">
                  <wp:posOffset>2429510</wp:posOffset>
                </wp:positionV>
                <wp:extent cx="5943600" cy="635"/>
                <wp:effectExtent l="0" t="0" r="0" b="0"/>
                <wp:wrapSquare wrapText="bothSides"/>
                <wp:docPr id="335" name="Text Box 335"/>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4C77CF7" w14:textId="77777777" w:rsidR="00E03183" w:rsidRPr="009307EB" w:rsidRDefault="00E03183" w:rsidP="007C6285">
                            <w:pPr>
                              <w:pStyle w:val="Caption"/>
                              <w:rPr>
                                <w:noProof/>
                                <w:sz w:val="20"/>
                                <w:szCs w:val="20"/>
                              </w:rPr>
                            </w:pPr>
                            <w:r>
                              <w:t xml:space="preserve">Figure </w:t>
                            </w:r>
                            <w:fldSimple w:instr=" SEQ Figure \* ARABIC ">
                              <w:r>
                                <w:rPr>
                                  <w:noProof/>
                                </w:rPr>
                                <w:t>10</w:t>
                              </w:r>
                            </w:fldSimple>
                            <w:r>
                              <w:t>: Third Deployment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7DCA6321" id="Text Box 335" o:spid="_x0000_s1111" type="#_x0000_t202" style="position:absolute;left:0;text-align:left;margin-left:-9.75pt;margin-top:191.3pt;width:468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" stroked="f">
                <v:textbox style="mso-fit-shape-to-text:t" inset="0,0,0,0">
                  <w:txbxContent>
                    <w:p w14:paraId="54C77CF7" w14:textId="77777777" w:rsidR="00E03183" w:rsidRPr="009307EB" w:rsidRDefault="00E03183" w:rsidP="007C6285">
                      <w:pPr>
                        <w:pStyle w:val="Caption"/>
                        <w:rPr>
                          <w:noProof/>
                          <w:sz w:val="20"/>
                          <w:szCs w:val="20"/>
                        </w:rPr>
                      </w:pPr>
                      <w:r>
                        <w:t xml:space="preserve">Figure </w:t>
                      </w:r>
                      <w:fldSimple w:instr=" SEQ Figure \* ARABIC ">
                        <w:r>
                          <w:rPr>
                            <w:noProof/>
                          </w:rPr>
                          <w:t>10</w:t>
                        </w:r>
                      </w:fldSimple>
                      <w:r>
                        <w:t>: Third Deployment Test</w:t>
                      </w:r>
                    </w:p>
                  </w:txbxContent>
                </v:textbox>
                <w10:wrap type="square"/>
              </v:shape>
            </w:pict>
          </mc:Fallback>
        </mc:AlternateContent>
      </w:r>
      <w:r>
        <w:rPr>
          <w:noProof/>
        </w:rPr>
        <w:drawing>
          <wp:anchor distT="0" distB="0" distL="114300" distR="114300" simplePos="0" relativeHeight="251716608" behindDoc="0" locked="0" layoutInCell="1" allowOverlap="1" wp14:anchorId="25F6F4F6" wp14:editId="0E204C73">
            <wp:simplePos x="0" y="0"/>
            <wp:positionH relativeFrom="column">
              <wp:posOffset>-123825</wp:posOffset>
            </wp:positionH>
            <wp:positionV relativeFrom="paragraph">
              <wp:posOffset>376555</wp:posOffset>
            </wp:positionV>
            <wp:extent cx="5943600" cy="2057400"/>
            <wp:effectExtent l="0" t="0" r="0" b="0"/>
            <wp:wrapSquare wrapText="bothSides"/>
            <wp:docPr id="328"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2057400"/>
                    </a:xfrm>
                    <a:prstGeom prst="rect">
                      <a:avLst/>
                    </a:prstGeom>
                    <a:noFill/>
                  </pic:spPr>
                </pic:pic>
              </a:graphicData>
            </a:graphic>
            <wp14:sizeRelV relativeFrom="margin">
              <wp14:pctHeight>0</wp14:pctHeight>
            </wp14:sizeRelV>
          </wp:anchor>
        </w:drawing>
      </w:r>
    </w:p>
    <w:p w14:paraId="4DD3A55D" w14:textId="77777777" w:rsidR="00E53253" w:rsidRDefault="00E53253" w:rsidP="00E53253">
      <w:pPr>
        <w:pStyle w:val="Heading1"/>
        <w:numPr>
          <w:ilvl w:val="0"/>
          <w:numId w:val="2"/>
        </w:numPr>
      </w:pPr>
      <w:r>
        <w:t>Other Applications</w:t>
      </w:r>
    </w:p>
    <w:p w14:paraId="4B7BB42E" w14:textId="2586B46E" w:rsidR="007C6285" w:rsidRDefault="00C35F7C" w:rsidP="00AA51F6">
      <w:pPr>
        <w:pStyle w:val="Body"/>
      </w:pPr>
      <w:r>
        <w:t xml:space="preserve">The flight test of </w:t>
      </w:r>
      <w:r w:rsidR="00D325E4">
        <w:t>LOFTID</w:t>
      </w:r>
      <w:r>
        <w:t xml:space="preserve"> and development of a SMART HIAD system provide incremental steps on the path to planetary recovery systems. The </w:t>
      </w:r>
      <w:r w:rsidR="002304EE">
        <w:t>synergies between these systems allow</w:t>
      </w:r>
      <w:r>
        <w:t xml:space="preserve"> modest incremental expansion of the current technology base demonstrated with the IRVE flights.</w:t>
      </w:r>
    </w:p>
    <w:p w14:paraId="63BC28EB" w14:textId="25F53365" w:rsidR="007C6285" w:rsidRDefault="00A833D9" w:rsidP="00AA51F6">
      <w:pPr>
        <w:pStyle w:val="Body"/>
      </w:pPr>
      <w:r>
        <w:rPr>
          <w:noProof/>
        </w:rPr>
        <w:drawing>
          <wp:anchor distT="0" distB="0" distL="114300" distR="114300" simplePos="0" relativeHeight="251727872" behindDoc="0" locked="0" layoutInCell="1" allowOverlap="1" wp14:anchorId="08218B68" wp14:editId="09EDCE08">
            <wp:simplePos x="0" y="0"/>
            <wp:positionH relativeFrom="column">
              <wp:posOffset>38100</wp:posOffset>
            </wp:positionH>
            <wp:positionV relativeFrom="paragraph">
              <wp:posOffset>1361440</wp:posOffset>
            </wp:positionV>
            <wp:extent cx="5857875" cy="3296285"/>
            <wp:effectExtent l="0" t="0" r="9525" b="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857875" cy="3296285"/>
                    </a:xfrm>
                    <a:prstGeom prst="rect">
                      <a:avLst/>
                    </a:prstGeom>
                  </pic:spPr>
                </pic:pic>
              </a:graphicData>
            </a:graphic>
            <wp14:sizeRelH relativeFrom="margin">
              <wp14:pctWidth>0</wp14:pctWidth>
            </wp14:sizeRelH>
            <wp14:sizeRelV relativeFrom="margin">
              <wp14:pctHeight>0</wp14:pctHeight>
            </wp14:sizeRelV>
          </wp:anchor>
        </w:drawing>
      </w:r>
      <w:r w:rsidR="00C35F7C">
        <w:t xml:space="preserve">The system also has extensibility for inexpensive recovery of </w:t>
      </w:r>
      <w:r w:rsidR="002304EE">
        <w:t>materials</w:t>
      </w:r>
      <w:r w:rsidR="00C35F7C">
        <w:t xml:space="preserve"> and products of a </w:t>
      </w:r>
      <w:r w:rsidR="00ED1566">
        <w:t>c</w:t>
      </w:r>
      <w:r w:rsidR="006A2C25">
        <w:t>is</w:t>
      </w:r>
      <w:r w:rsidR="00ED1566">
        <w:t>l</w:t>
      </w:r>
      <w:r w:rsidR="00C35F7C">
        <w:t>unar economy</w:t>
      </w:r>
      <w:r w:rsidR="00642C5B">
        <w:t>, and is scalable to provide delivery of payloads to a variety of destinations</w:t>
      </w:r>
      <w:r w:rsidR="00C35F7C">
        <w:t>.</w:t>
      </w:r>
      <w:r w:rsidR="00C30675">
        <w:t xml:space="preserve"> It is gratifying to see the growth of interest with the NASA CLIPS program. One of those landers will fly on the first Vulcan Centaur flight. NASA is clearly interested in the capabilities these landers bring to market. The procurement of samples on the landers for future return to </w:t>
      </w:r>
      <w:r w:rsidR="003F2EF8">
        <w:t>E</w:t>
      </w:r>
      <w:r w:rsidR="00C30675">
        <w:t xml:space="preserve">arth holds out the hope for a customer base interest in </w:t>
      </w:r>
      <w:r w:rsidR="003F2EF8">
        <w:t xml:space="preserve">retrieving such </w:t>
      </w:r>
      <w:r>
        <w:t>materials.</w:t>
      </w:r>
    </w:p>
    <w:p w14:paraId="447AA1E7" w14:textId="77777777" w:rsidR="00A833D9" w:rsidRDefault="00A833D9" w:rsidP="00AA51F6">
      <w:pPr>
        <w:pStyle w:val="Body"/>
      </w:pPr>
    </w:p>
    <w:p w14:paraId="2FA1EF4A" w14:textId="7130BFF7" w:rsidR="00E53253" w:rsidRDefault="00C30675" w:rsidP="00AA51F6">
      <w:pPr>
        <w:pStyle w:val="Body"/>
      </w:pPr>
      <w:r>
        <w:t>Similarly</w:t>
      </w:r>
      <w:r w:rsidR="00ED1566">
        <w:t>,</w:t>
      </w:r>
      <w:r>
        <w:t xml:space="preserve"> interest continues to develop for in-space manufacturing in </w:t>
      </w:r>
      <w:r w:rsidR="003F2EF8">
        <w:t>LEO</w:t>
      </w:r>
      <w:r>
        <w:t xml:space="preserve"> and beyond. These proposed system</w:t>
      </w:r>
      <w:r w:rsidR="00ED1566">
        <w:t>s</w:t>
      </w:r>
      <w:r>
        <w:t xml:space="preserve"> creating everything from high purity fiber optics to pharmac</w:t>
      </w:r>
      <w:r w:rsidR="00ED1566">
        <w:t>e</w:t>
      </w:r>
      <w:r>
        <w:t>utic</w:t>
      </w:r>
      <w:r w:rsidR="00ED1566">
        <w:t>a</w:t>
      </w:r>
      <w:r>
        <w:t>ls can support the arthbound market with products returned leveraging the same commercial technologies ULA will use for Vulcan booster recovery.</w:t>
      </w:r>
      <w:r w:rsidR="00C35F7C">
        <w:t xml:space="preserve"> All of these </w:t>
      </w:r>
      <w:r w:rsidR="00C35F7C">
        <w:lastRenderedPageBreak/>
        <w:t xml:space="preserve">applications require deceleration from </w:t>
      </w:r>
      <w:r w:rsidR="00BA44C1">
        <w:t>LEO return velocities (or higher)</w:t>
      </w:r>
      <w:r w:rsidR="00C35F7C">
        <w:t xml:space="preserve"> to deliver goods and components to </w:t>
      </w:r>
      <w:r w:rsidR="00BA44C1">
        <w:t>sites</w:t>
      </w:r>
      <w:r w:rsidR="00C35F7C">
        <w:t xml:space="preserve"> on Mars</w:t>
      </w:r>
      <w:r w:rsidR="00642C5B">
        <w:t xml:space="preserve">, other </w:t>
      </w:r>
      <w:r w:rsidR="003C16C5">
        <w:t xml:space="preserve">destinations </w:t>
      </w:r>
      <w:r w:rsidR="00642C5B">
        <w:t>with atmospheres,</w:t>
      </w:r>
      <w:r w:rsidR="00C35F7C">
        <w:t xml:space="preserve"> or consumers on Earth. The flight </w:t>
      </w:r>
      <w:r w:rsidR="002304EE">
        <w:t>regimes</w:t>
      </w:r>
      <w:r w:rsidR="00C35F7C">
        <w:t xml:space="preserve"> for these applications provide sufficient similarities to enable</w:t>
      </w:r>
      <w:r w:rsidR="00BD451E">
        <w:t xml:space="preserve"> opportunities for common element development and production.</w:t>
      </w:r>
      <w:r w:rsidR="00A833D9" w:rsidRPr="00A833D9">
        <w:t xml:space="preserve"> </w:t>
      </w:r>
      <w:r w:rsidR="00A833D9">
        <w:t xml:space="preserve">It is interesting to note that the same energy costs that challenge launch, namely that the bulk of the energy required to travel to cislunar space applies in reverse for returning products to </w:t>
      </w:r>
      <w:r w:rsidR="008D0BC4">
        <w:t>E</w:t>
      </w:r>
      <w:r w:rsidR="00A833D9">
        <w:t>arth. The bulk of the energy that must be dis</w:t>
      </w:r>
      <w:r w:rsidR="00EF6F5F">
        <w:t>si</w:t>
      </w:r>
      <w:r w:rsidR="00A833D9">
        <w:t>pated is the energy to drop from LEO to the Earth. Thus</w:t>
      </w:r>
      <w:r w:rsidR="00ED1566">
        <w:t>,</w:t>
      </w:r>
      <w:r w:rsidR="00A833D9">
        <w:t xml:space="preserve"> the LOFTID technology demonstration mission will have proven not just the ability to return goods from any LEO production facility, but really the ability to return to the surface from most anywhere in cislunar.</w:t>
      </w:r>
    </w:p>
    <w:p w14:paraId="7265B196" w14:textId="77777777" w:rsidR="00E53253" w:rsidRDefault="00E53253" w:rsidP="00E53253">
      <w:pPr>
        <w:pStyle w:val="Heading1"/>
        <w:numPr>
          <w:ilvl w:val="0"/>
          <w:numId w:val="2"/>
        </w:numPr>
      </w:pPr>
      <w:r>
        <w:t>Summary and Conclusion</w:t>
      </w:r>
    </w:p>
    <w:p w14:paraId="425AC12D" w14:textId="764166B4" w:rsidR="00E53253" w:rsidRDefault="00981BC0" w:rsidP="00AA51F6">
      <w:pPr>
        <w:pStyle w:val="Body"/>
      </w:pPr>
      <w:r>
        <w:t>In the efforts to reduce the cost of space access</w:t>
      </w:r>
      <w:r w:rsidR="00BC5A33">
        <w:t>,</w:t>
      </w:r>
      <w:r>
        <w:t xml:space="preserve"> the vision of a fully reusable system </w:t>
      </w:r>
      <w:r w:rsidR="00BC5A33">
        <w:t>may</w:t>
      </w:r>
      <w:r>
        <w:t xml:space="preserve"> not </w:t>
      </w:r>
      <w:r w:rsidR="00BC5A33">
        <w:t xml:space="preserve">be </w:t>
      </w:r>
      <w:r>
        <w:t xml:space="preserve">the best way forward with current technologies. </w:t>
      </w:r>
      <w:r w:rsidR="00642C5B">
        <w:t>R</w:t>
      </w:r>
      <w:r>
        <w:t>eturn</w:t>
      </w:r>
      <w:r w:rsidR="00642C5B">
        <w:t>ing</w:t>
      </w:r>
      <w:r>
        <w:t xml:space="preserve"> a vehicle to the </w:t>
      </w:r>
      <w:r w:rsidR="00A80859">
        <w:t>surface</w:t>
      </w:r>
      <w:r>
        <w:t xml:space="preserve"> </w:t>
      </w:r>
      <w:r w:rsidR="00BC5A33">
        <w:t>via</w:t>
      </w:r>
      <w:r>
        <w:t xml:space="preserve"> propulsion erodes the system</w:t>
      </w:r>
      <w:r w:rsidR="00642C5B">
        <w:t>’</w:t>
      </w:r>
      <w:r>
        <w:t xml:space="preserve">s </w:t>
      </w:r>
      <w:r w:rsidR="00642C5B">
        <w:t>effective</w:t>
      </w:r>
      <w:r>
        <w:t xml:space="preserve"> lift capability. Given the burgeoning market for secondary </w:t>
      </w:r>
      <w:r w:rsidR="00642C5B">
        <w:t>payload</w:t>
      </w:r>
      <w:r>
        <w:t xml:space="preserve"> access to space</w:t>
      </w:r>
      <w:r w:rsidR="00A80859">
        <w:t xml:space="preserve"> and the ever</w:t>
      </w:r>
      <w:r w:rsidR="00ED1566">
        <w:t>-</w:t>
      </w:r>
      <w:r w:rsidR="00A80859">
        <w:t>growing number of constellations of LEO and MEO satellites</w:t>
      </w:r>
      <w:r w:rsidR="00642C5B">
        <w:t>,</w:t>
      </w:r>
      <w:r>
        <w:t xml:space="preserve"> a better approach to minimize the </w:t>
      </w:r>
      <w:r w:rsidR="00642C5B">
        <w:t>cost</w:t>
      </w:r>
      <w:r>
        <w:t xml:space="preserve">/kg metric </w:t>
      </w:r>
      <w:r w:rsidR="00642C5B">
        <w:t>addresses</w:t>
      </w:r>
      <w:r>
        <w:t xml:space="preserve"> the performance loss </w:t>
      </w:r>
      <w:r w:rsidR="00642C5B">
        <w:t>due to</w:t>
      </w:r>
      <w:r>
        <w:t xml:space="preserve"> recovery.</w:t>
      </w:r>
    </w:p>
    <w:p w14:paraId="2EB1B497" w14:textId="460E10E2" w:rsidR="00DE75D9" w:rsidRDefault="00981BC0" w:rsidP="00AA51F6">
      <w:pPr>
        <w:pStyle w:val="Body"/>
      </w:pPr>
      <w:r>
        <w:t xml:space="preserve">ULA and NASA </w:t>
      </w:r>
      <w:r w:rsidR="00A80859">
        <w:t>continue to refine</w:t>
      </w:r>
      <w:r>
        <w:t xml:space="preserve"> the concept for SMART Reuse which enables a minimum performance impact while recovering the highest value element of the booster, </w:t>
      </w:r>
      <w:r w:rsidR="002304EE">
        <w:t>its</w:t>
      </w:r>
      <w:r>
        <w:t xml:space="preserve"> engines. Conceptual design studies have found that a 12m </w:t>
      </w:r>
      <w:r w:rsidR="00642C5B">
        <w:t>diameter</w:t>
      </w:r>
      <w:r>
        <w:t xml:space="preserve"> HIAD can shield the engines </w:t>
      </w:r>
      <w:r w:rsidR="00642C5B">
        <w:t xml:space="preserve">for recovery and reuse </w:t>
      </w:r>
      <w:r>
        <w:t>with</w:t>
      </w:r>
      <w:r w:rsidR="00642C5B">
        <w:t xml:space="preserve"> minimal or no refurbishment</w:t>
      </w:r>
      <w:r w:rsidR="00C844A8">
        <w:t xml:space="preserve">. </w:t>
      </w:r>
      <w:r w:rsidR="00642C5B">
        <w:t>The technology advancements required for SMART Reuse will have</w:t>
      </w:r>
      <w:r>
        <w:t xml:space="preserve"> high crossover value to other applications. </w:t>
      </w:r>
      <w:r w:rsidR="00642C5B">
        <w:t>At this point</w:t>
      </w:r>
      <w:r>
        <w:t xml:space="preserve">, the SMART </w:t>
      </w:r>
      <w:r w:rsidR="00642C5B">
        <w:t xml:space="preserve">Reuse </w:t>
      </w:r>
      <w:r>
        <w:t xml:space="preserve">concept has been shown to be viable with a reduction in access cost </w:t>
      </w:r>
      <w:r w:rsidR="00642C5B">
        <w:t>actually</w:t>
      </w:r>
      <w:r>
        <w:t xml:space="preserve"> achieved after a single reuse</w:t>
      </w:r>
      <w:r w:rsidR="002304EE" w:rsidRPr="002304EE">
        <w:rPr>
          <w:vertAlign w:val="superscript"/>
        </w:rPr>
        <w:t>4</w:t>
      </w:r>
      <w:r>
        <w:t>.</w:t>
      </w:r>
    </w:p>
    <w:p w14:paraId="7269C524" w14:textId="5F65DC7D" w:rsidR="00A80859" w:rsidRDefault="00A80859" w:rsidP="00AA51F6">
      <w:pPr>
        <w:pStyle w:val="Body"/>
      </w:pPr>
      <w:r>
        <w:t>ULA and NASA are working together to develop the LOFTID technology demonstration mission flying in 2022 with the JPSS-2 launch. This demonstration will prove the maturity of the technology and the scaling of the components required to step from the 6m LOFTID mission to the 12m Vulcan SMART reuse system.</w:t>
      </w:r>
      <w:r w:rsidR="00ED1566">
        <w:t xml:space="preserve"> </w:t>
      </w:r>
      <w:r>
        <w:t>This partnership allows ULA to exercise the recovery operations and approaches for reuse in support of the technology demonstration. This allows the NASA Langl</w:t>
      </w:r>
      <w:r w:rsidR="00ED1566">
        <w:t>e</w:t>
      </w:r>
      <w:r>
        <w:t>y LOFTID team to focus on the development, test and operation of the LOFTID reentry vehicle and the reentry technologies. This public private partnership is moving the technology forward in a manner that allows the NASA vendors to retain the rights to their IP, allowing ULA and all interested parties to procure the components commercially for their individual applications.</w:t>
      </w:r>
    </w:p>
    <w:p w14:paraId="5EBCF06F" w14:textId="77777777" w:rsidR="0061616D" w:rsidRDefault="0061616D">
      <w:pPr>
        <w:pStyle w:val="Text"/>
        <w:ind w:firstLine="0"/>
      </w:pPr>
    </w:p>
    <w:p w14:paraId="1160C3FE" w14:textId="77777777" w:rsidR="00112093" w:rsidRDefault="00112093">
      <w:pPr>
        <w:pStyle w:val="Heading1"/>
      </w:pPr>
      <w:r>
        <w:t>References</w:t>
      </w:r>
    </w:p>
    <w:p w14:paraId="484BAFCE" w14:textId="77777777" w:rsidR="00112093" w:rsidRDefault="00112093">
      <w:pPr>
        <w:pStyle w:val="References"/>
        <w:ind w:firstLine="0"/>
      </w:pPr>
    </w:p>
    <w:p w14:paraId="1AA44515" w14:textId="77777777" w:rsidR="00112093" w:rsidRDefault="00112093">
      <w:pPr>
        <w:pStyle w:val="References"/>
      </w:pPr>
      <w:r>
        <w:rPr>
          <w:vertAlign w:val="superscript"/>
        </w:rPr>
        <w:t>1</w:t>
      </w:r>
      <w:r w:rsidR="00981BC0">
        <w:t>R</w:t>
      </w:r>
      <w:r w:rsidR="00682DB5">
        <w:t>eed, John G.; R</w:t>
      </w:r>
      <w:r w:rsidR="00981BC0">
        <w:t>agab</w:t>
      </w:r>
      <w:r>
        <w:t xml:space="preserve">, </w:t>
      </w:r>
      <w:r w:rsidR="00981BC0">
        <w:t>Mohamed M</w:t>
      </w:r>
      <w:r>
        <w:t>.</w:t>
      </w:r>
      <w:r w:rsidR="00734618">
        <w:t>;</w:t>
      </w:r>
      <w:r w:rsidR="00981BC0">
        <w:t xml:space="preserve"> Cheatwood, F. McNeil</w:t>
      </w:r>
      <w:r w:rsidR="00734618">
        <w:t>;</w:t>
      </w:r>
      <w:r w:rsidR="00981BC0">
        <w:t xml:space="preserve"> Hughes, Stephen J.</w:t>
      </w:r>
      <w:r w:rsidR="00682DB5">
        <w:t>; DiNonno, John M.; Bodkin, R. J.; Lowry, Allen</w:t>
      </w:r>
      <w:r w:rsidR="00734618">
        <w:t>;</w:t>
      </w:r>
      <w:r w:rsidR="00981BC0">
        <w:t xml:space="preserve"> </w:t>
      </w:r>
      <w:r w:rsidR="00682DB5">
        <w:t xml:space="preserve">Brierly, Greg T. </w:t>
      </w:r>
      <w:r w:rsidR="005B19F6">
        <w:t>and</w:t>
      </w:r>
      <w:r w:rsidR="00682DB5">
        <w:t xml:space="preserve"> Kelly, John W.</w:t>
      </w:r>
      <w:r w:rsidR="005B19F6">
        <w:t>:</w:t>
      </w:r>
      <w:r>
        <w:t xml:space="preserve"> “</w:t>
      </w:r>
      <w:r w:rsidR="00682DB5">
        <w:t>Performance Efficient Launch Vehicle Recovery and Reuse</w:t>
      </w:r>
      <w:r>
        <w:t xml:space="preserve">,” </w:t>
      </w:r>
      <w:r w:rsidR="00B05D28">
        <w:t xml:space="preserve">AIAA </w:t>
      </w:r>
      <w:r w:rsidR="00682DB5">
        <w:t>Space 2016</w:t>
      </w:r>
      <w:r>
        <w:t xml:space="preserve">, </w:t>
      </w:r>
      <w:r w:rsidR="00682DB5">
        <w:t>13</w:t>
      </w:r>
      <w:r w:rsidR="00B05D28">
        <w:t xml:space="preserve"> </w:t>
      </w:r>
      <w:r w:rsidR="00682DB5">
        <w:t>Sept</w:t>
      </w:r>
      <w:r w:rsidR="00B05D28">
        <w:t xml:space="preserve"> 201</w:t>
      </w:r>
      <w:r w:rsidR="00682DB5">
        <w:t>6</w:t>
      </w:r>
      <w:r>
        <w:t>.</w:t>
      </w:r>
    </w:p>
    <w:p w14:paraId="2AFB08E7" w14:textId="77777777" w:rsidR="00963AAE" w:rsidRPr="008D2AC9" w:rsidRDefault="002304EE" w:rsidP="008E18BD">
      <w:pPr>
        <w:pStyle w:val="References"/>
        <w:rPr>
          <w:color w:val="000000" w:themeColor="text1"/>
        </w:rPr>
      </w:pPr>
      <w:r w:rsidRPr="008D2AC9">
        <w:rPr>
          <w:color w:val="000000" w:themeColor="text1"/>
          <w:vertAlign w:val="superscript"/>
        </w:rPr>
        <w:t>2</w:t>
      </w:r>
      <w:r w:rsidR="008E18BD" w:rsidRPr="008D2AC9">
        <w:rPr>
          <w:color w:val="000000" w:themeColor="text1"/>
        </w:rPr>
        <w:t>Bruno, S. T. “Tory”</w:t>
      </w:r>
      <w:r w:rsidR="005B19F6">
        <w:rPr>
          <w:color w:val="000000" w:themeColor="text1"/>
        </w:rPr>
        <w:t>:</w:t>
      </w:r>
      <w:r w:rsidR="008E18BD" w:rsidRPr="008D2AC9">
        <w:rPr>
          <w:color w:val="000000" w:themeColor="text1"/>
        </w:rPr>
        <w:t xml:space="preserve"> “Continuing to get questions about the cost math from my Congressional testimony. So, here’s an info graphic” Twitter, URL: </w:t>
      </w:r>
      <w:hyperlink r:id="rId69" w:history="1">
        <w:r w:rsidR="008E18BD" w:rsidRPr="008D2AC9">
          <w:rPr>
            <w:rStyle w:val="Hyperlink"/>
            <w:color w:val="000000" w:themeColor="text1"/>
            <w:sz w:val="18"/>
          </w:rPr>
          <w:t>https://twitter.com/torybruno/status/584032353787326464</w:t>
        </w:r>
      </w:hyperlink>
      <w:r w:rsidR="008E18BD" w:rsidRPr="008D2AC9">
        <w:rPr>
          <w:color w:val="000000" w:themeColor="text1"/>
          <w:u w:val="single"/>
        </w:rPr>
        <w:t xml:space="preserve"> </w:t>
      </w:r>
      <w:r w:rsidR="008E18BD" w:rsidRPr="008D2AC9">
        <w:rPr>
          <w:color w:val="000000" w:themeColor="text1"/>
        </w:rPr>
        <w:t>[tweeted 3 April 2015]</w:t>
      </w:r>
      <w:r w:rsidR="00963AAE" w:rsidRPr="008D2AC9">
        <w:rPr>
          <w:color w:val="000000" w:themeColor="text1"/>
        </w:rPr>
        <w:t>.</w:t>
      </w:r>
    </w:p>
    <w:p w14:paraId="7B914A53" w14:textId="77777777" w:rsidR="00963AAE" w:rsidRDefault="002304EE" w:rsidP="00963AAE">
      <w:pPr>
        <w:pStyle w:val="References"/>
      </w:pPr>
      <w:r>
        <w:rPr>
          <w:vertAlign w:val="superscript"/>
        </w:rPr>
        <w:t>3</w:t>
      </w:r>
      <w:r w:rsidR="00963AAE">
        <w:t>Sowers, G. F.</w:t>
      </w:r>
      <w:r w:rsidR="005B19F6">
        <w:t>:</w:t>
      </w:r>
      <w:r w:rsidR="00963AAE">
        <w:t xml:space="preserve"> “</w:t>
      </w:r>
      <w:r w:rsidR="00963AAE" w:rsidRPr="001452F8">
        <w:rPr>
          <w:i/>
        </w:rPr>
        <w:t>Reuse business case</w:t>
      </w:r>
      <w:r w:rsidR="00963AAE">
        <w:t xml:space="preserve">,” NASASpaceFlight.com Forum, </w:t>
      </w:r>
    </w:p>
    <w:p w14:paraId="0FDD4C24" w14:textId="77777777" w:rsidR="00074B30" w:rsidRDefault="00963AAE" w:rsidP="00074B30">
      <w:pPr>
        <w:pStyle w:val="References"/>
        <w:ind w:firstLine="0"/>
      </w:pPr>
      <w:r>
        <w:t xml:space="preserve">URL: </w:t>
      </w:r>
      <w:r w:rsidRPr="001452F8">
        <w:rPr>
          <w:u w:val="single"/>
        </w:rPr>
        <w:t>http://forum.nasaspaceflight.com/index.php?topic=37390.0</w:t>
      </w:r>
      <w:r>
        <w:t xml:space="preserve"> [posted 23 April 2015].</w:t>
      </w:r>
    </w:p>
    <w:p w14:paraId="37BEA977" w14:textId="77777777" w:rsidR="00734618" w:rsidRDefault="002304EE" w:rsidP="00963AAE">
      <w:pPr>
        <w:pStyle w:val="References"/>
      </w:pPr>
      <w:r>
        <w:rPr>
          <w:vertAlign w:val="superscript"/>
        </w:rPr>
        <w:t>4</w:t>
      </w:r>
      <w:r w:rsidR="00963AAE">
        <w:t>Sowers, G. F.</w:t>
      </w:r>
      <w:r w:rsidR="005B19F6">
        <w:t>:</w:t>
      </w:r>
      <w:r w:rsidR="00963AAE">
        <w:t xml:space="preserve"> “Analysis of SMART (engine) </w:t>
      </w:r>
      <w:r w:rsidR="00963AAE" w:rsidRPr="00296FCD">
        <w:t>reuse</w:t>
      </w:r>
      <w:r w:rsidR="00963AAE">
        <w:t xml:space="preserve"> versus stage reuse,” Twitter, </w:t>
      </w:r>
    </w:p>
    <w:p w14:paraId="28781066" w14:textId="77777777" w:rsidR="00963AAE" w:rsidRDefault="00963AAE" w:rsidP="00074B30">
      <w:pPr>
        <w:pStyle w:val="References"/>
        <w:ind w:firstLine="0"/>
      </w:pPr>
      <w:r>
        <w:t xml:space="preserve">URL: </w:t>
      </w:r>
      <w:r w:rsidRPr="00C23572">
        <w:rPr>
          <w:u w:val="single"/>
        </w:rPr>
        <w:t>https://twitter.com/george_sowers/status/594142397744820225</w:t>
      </w:r>
      <w:r>
        <w:t xml:space="preserve"> [tweeted 1 May 2015].</w:t>
      </w:r>
    </w:p>
    <w:p w14:paraId="2119EE8D" w14:textId="77777777" w:rsidR="004A08D1" w:rsidRDefault="004A08D1" w:rsidP="004A08D1">
      <w:pPr>
        <w:pStyle w:val="References"/>
      </w:pPr>
      <w:r w:rsidRPr="004A08D1">
        <w:rPr>
          <w:vertAlign w:val="superscript"/>
        </w:rPr>
        <w:t>5</w:t>
      </w:r>
      <w:r>
        <w:t>DiNonno, J.</w:t>
      </w:r>
      <w:r w:rsidR="00706360">
        <w:t xml:space="preserve"> </w:t>
      </w:r>
      <w:r>
        <w:t>M.</w:t>
      </w:r>
      <w:r w:rsidR="005B19F6">
        <w:t>;</w:t>
      </w:r>
      <w:r>
        <w:t xml:space="preserve"> Cheatwood, </w:t>
      </w:r>
      <w:r w:rsidR="005B19F6">
        <w:t>F.</w:t>
      </w:r>
      <w:r w:rsidR="00706360">
        <w:t xml:space="preserve"> </w:t>
      </w:r>
      <w:r w:rsidR="005B19F6">
        <w:t>M.;</w:t>
      </w:r>
      <w:r>
        <w:t xml:space="preserve"> Hughes, </w:t>
      </w:r>
      <w:r w:rsidR="005B19F6">
        <w:t>S. J.;</w:t>
      </w:r>
      <w:r>
        <w:t xml:space="preserve"> Ragab, </w:t>
      </w:r>
      <w:r w:rsidR="005B19F6">
        <w:t>M. M.;</w:t>
      </w:r>
      <w:r>
        <w:t xml:space="preserve"> Dillman, R. </w:t>
      </w:r>
      <w:r w:rsidR="005B19F6">
        <w:t>A.;</w:t>
      </w:r>
      <w:r>
        <w:t xml:space="preserve"> Bodkin, </w:t>
      </w:r>
      <w:r w:rsidR="005B19F6">
        <w:t>R. J.;</w:t>
      </w:r>
      <w:r>
        <w:t xml:space="preserve"> Zumwalt, </w:t>
      </w:r>
      <w:r w:rsidR="005B19F6">
        <w:t>C. H.; and</w:t>
      </w:r>
      <w:r>
        <w:t xml:space="preserve"> Johnson, </w:t>
      </w:r>
      <w:r w:rsidR="005B19F6">
        <w:t xml:space="preserve">R. K.: </w:t>
      </w:r>
      <w:r>
        <w:t>“HIAD on ULA (</w:t>
      </w:r>
      <w:r w:rsidR="00D325E4">
        <w:t>LOFTID</w:t>
      </w:r>
      <w:r>
        <w:t>) Orbital Reentry Flight Experiment Concept,” IPPW-13, June 2016.</w:t>
      </w:r>
    </w:p>
    <w:p w14:paraId="7AE1545C" w14:textId="77777777" w:rsidR="004A08D1" w:rsidRDefault="004A08D1" w:rsidP="004A08D1">
      <w:pPr>
        <w:pStyle w:val="References"/>
      </w:pPr>
      <w:r w:rsidRPr="004A08D1">
        <w:rPr>
          <w:vertAlign w:val="superscript"/>
        </w:rPr>
        <w:t>6</w:t>
      </w:r>
      <w:r>
        <w:t>Ragab</w:t>
      </w:r>
      <w:r w:rsidR="005B19F6">
        <w:t>,</w:t>
      </w:r>
      <w:r>
        <w:t xml:space="preserve"> M</w:t>
      </w:r>
      <w:r w:rsidR="005B19F6">
        <w:t>ohamed</w:t>
      </w:r>
      <w:r>
        <w:t xml:space="preserve"> M.</w:t>
      </w:r>
      <w:r w:rsidR="005B19F6">
        <w:t>;</w:t>
      </w:r>
      <w:r>
        <w:t xml:space="preserve"> Cheatwood</w:t>
      </w:r>
      <w:r w:rsidR="005B19F6">
        <w:t>,</w:t>
      </w:r>
      <w:r>
        <w:t xml:space="preserve"> F. M</w:t>
      </w:r>
      <w:r w:rsidR="005B19F6">
        <w:t>cNeil;</w:t>
      </w:r>
      <w:r>
        <w:t xml:space="preserve"> Hughes, S</w:t>
      </w:r>
      <w:r w:rsidR="005B19F6">
        <w:t xml:space="preserve">tephen </w:t>
      </w:r>
      <w:r>
        <w:t xml:space="preserve">J., </w:t>
      </w:r>
      <w:r w:rsidR="005B19F6">
        <w:t xml:space="preserve">and </w:t>
      </w:r>
      <w:r>
        <w:t>Lowry, A</w:t>
      </w:r>
      <w:r w:rsidR="005B19F6">
        <w:t>llen:</w:t>
      </w:r>
      <w:r>
        <w:t xml:space="preserve"> “Launch Vehicle Recovery and Reuse,” AIAA 2015-4490.</w:t>
      </w:r>
    </w:p>
    <w:p w14:paraId="316E5604" w14:textId="77777777" w:rsidR="004A08D1" w:rsidRDefault="004A08D1" w:rsidP="004A08D1">
      <w:pPr>
        <w:pStyle w:val="References"/>
      </w:pPr>
      <w:r w:rsidRPr="004A08D1">
        <w:rPr>
          <w:vertAlign w:val="superscript"/>
        </w:rPr>
        <w:t>7</w:t>
      </w:r>
      <w:r>
        <w:t>Dillman, R.</w:t>
      </w:r>
      <w:r w:rsidR="005B19F6">
        <w:t xml:space="preserve"> </w:t>
      </w:r>
      <w:r>
        <w:t>A.</w:t>
      </w:r>
      <w:r w:rsidR="005B19F6">
        <w:t>;</w:t>
      </w:r>
      <w:r>
        <w:t xml:space="preserve"> DiNonno, J.</w:t>
      </w:r>
      <w:r w:rsidR="005B19F6">
        <w:t xml:space="preserve"> </w:t>
      </w:r>
      <w:r>
        <w:t>M.</w:t>
      </w:r>
      <w:r w:rsidR="005B19F6">
        <w:t>;</w:t>
      </w:r>
      <w:r>
        <w:t xml:space="preserve"> Bodkin, R.</w:t>
      </w:r>
      <w:r w:rsidR="005B19F6">
        <w:t xml:space="preserve"> </w:t>
      </w:r>
      <w:r>
        <w:t>J.</w:t>
      </w:r>
      <w:r w:rsidR="005B19F6">
        <w:t>;</w:t>
      </w:r>
      <w:r>
        <w:t xml:space="preserve"> Gsell, V.</w:t>
      </w:r>
      <w:r w:rsidR="005B19F6">
        <w:t>;</w:t>
      </w:r>
      <w:r>
        <w:t xml:space="preserve"> Miller, N.</w:t>
      </w:r>
      <w:r w:rsidR="005B19F6">
        <w:t xml:space="preserve"> </w:t>
      </w:r>
      <w:r>
        <w:t>A.</w:t>
      </w:r>
      <w:r w:rsidR="005B19F6">
        <w:t>;</w:t>
      </w:r>
      <w:r>
        <w:t xml:space="preserve"> Olds, A.</w:t>
      </w:r>
      <w:r w:rsidR="005B19F6">
        <w:t xml:space="preserve"> </w:t>
      </w:r>
      <w:r>
        <w:t>D.</w:t>
      </w:r>
      <w:r w:rsidR="005B19F6">
        <w:t>;</w:t>
      </w:r>
      <w:r>
        <w:t xml:space="preserve"> </w:t>
      </w:r>
      <w:r w:rsidR="005B19F6">
        <w:t>and</w:t>
      </w:r>
      <w:r>
        <w:t xml:space="preserve"> Bruce, W.</w:t>
      </w:r>
      <w:r w:rsidR="005B19F6">
        <w:t xml:space="preserve"> </w:t>
      </w:r>
      <w:r>
        <w:t>E.</w:t>
      </w:r>
      <w:r w:rsidR="005B19F6">
        <w:t>:</w:t>
      </w:r>
      <w:r>
        <w:t xml:space="preserve"> “Flight Performance of the Inflatable Reentry Vehicle Experiment 3,” IPPW-10, June 2013.</w:t>
      </w:r>
    </w:p>
    <w:p w14:paraId="70E6B662" w14:textId="77777777" w:rsidR="008728C9" w:rsidRPr="00FC37D3" w:rsidRDefault="008728C9" w:rsidP="008728C9">
      <w:pPr>
        <w:pStyle w:val="References"/>
      </w:pPr>
      <w:r>
        <w:rPr>
          <w:vertAlign w:val="superscript"/>
        </w:rPr>
        <w:t>8</w:t>
      </w:r>
      <w:r w:rsidRPr="00FC37D3">
        <w:t xml:space="preserve">Cheatwood, </w:t>
      </w:r>
      <w:r>
        <w:t xml:space="preserve">F. M.; </w:t>
      </w:r>
      <w:r w:rsidRPr="00FC37D3">
        <w:t xml:space="preserve">Swanson, </w:t>
      </w:r>
      <w:r>
        <w:t xml:space="preserve">Gregory T.; </w:t>
      </w:r>
      <w:r w:rsidRPr="00FC37D3">
        <w:t xml:space="preserve">Johnson, </w:t>
      </w:r>
      <w:r>
        <w:t xml:space="preserve">R. Keith; </w:t>
      </w:r>
      <w:r w:rsidRPr="00FC37D3">
        <w:t xml:space="preserve">Hughes, </w:t>
      </w:r>
      <w:r>
        <w:t xml:space="preserve">Stephen; </w:t>
      </w:r>
      <w:r w:rsidRPr="00FC37D3">
        <w:t xml:space="preserve">Calomino, </w:t>
      </w:r>
      <w:r>
        <w:t xml:space="preserve">Anthony; </w:t>
      </w:r>
      <w:r w:rsidRPr="00FC37D3">
        <w:t xml:space="preserve">Gillis, </w:t>
      </w:r>
      <w:r>
        <w:t xml:space="preserve">Brian; </w:t>
      </w:r>
      <w:r w:rsidRPr="00FC37D3">
        <w:t xml:space="preserve">Anderson, </w:t>
      </w:r>
      <w:r>
        <w:t xml:space="preserve">Paul; and </w:t>
      </w:r>
      <w:r w:rsidRPr="00FC37D3">
        <w:t>Bond</w:t>
      </w:r>
      <w:r>
        <w:t>,</w:t>
      </w:r>
      <w:r w:rsidRPr="00FC37D3">
        <w:t xml:space="preserve"> Bruce:  “</w:t>
      </w:r>
      <w:r w:rsidRPr="00FC37D3">
        <w:rPr>
          <w:bCs/>
        </w:rPr>
        <w:t>Manufacturing Challenges and Benefits when Scaling the HIAD Stacked-Torus Aeroshell to a 15m-Class System</w:t>
      </w:r>
      <w:r w:rsidRPr="00FC37D3">
        <w:t>”, IEEE Paper No. 2016-1276, 6-13 March 2016.</w:t>
      </w:r>
      <w:r w:rsidRPr="00FC37D3">
        <w:rPr>
          <w:bCs/>
        </w:rPr>
        <w:t xml:space="preserve"> </w:t>
      </w:r>
    </w:p>
    <w:p w14:paraId="5DEFD31F" w14:textId="77777777" w:rsidR="004A08D1" w:rsidRDefault="008728C9" w:rsidP="004A08D1">
      <w:pPr>
        <w:pStyle w:val="References"/>
      </w:pPr>
      <w:r>
        <w:rPr>
          <w:vertAlign w:val="superscript"/>
        </w:rPr>
        <w:t>9</w:t>
      </w:r>
      <w:r w:rsidR="004A08D1">
        <w:t>United Launch Alliance</w:t>
      </w:r>
      <w:r w:rsidR="005B19F6">
        <w:t>:</w:t>
      </w:r>
      <w:r w:rsidR="004A08D1">
        <w:t xml:space="preserve"> “Atlas V Launch Services User’s Guide,” Revision 11, March 2010.</w:t>
      </w:r>
    </w:p>
    <w:p w14:paraId="54834079" w14:textId="77777777" w:rsidR="00FC37D3" w:rsidRDefault="00FC37D3" w:rsidP="004A08D1">
      <w:pPr>
        <w:pStyle w:val="References"/>
      </w:pPr>
    </w:p>
    <w:p w14:paraId="4A4D5798" w14:textId="77777777" w:rsidR="00F77765" w:rsidRDefault="00F77765" w:rsidP="00963AAE">
      <w:pPr>
        <w:pStyle w:val="References"/>
      </w:pPr>
    </w:p>
    <w:p w14:paraId="142642CE" w14:textId="77777777" w:rsidR="00963AAE" w:rsidRDefault="00963AAE" w:rsidP="00963AAE">
      <w:pPr>
        <w:pStyle w:val="References"/>
        <w:ind w:firstLine="0"/>
      </w:pPr>
    </w:p>
    <w:p w14:paraId="1ADD917C" w14:textId="77777777" w:rsidR="002019DD" w:rsidRDefault="002019DD" w:rsidP="00112093">
      <w:pPr>
        <w:pStyle w:val="References"/>
      </w:pPr>
    </w:p>
    <w:sectPr w:rsidR="002019DD" w:rsidSect="009005CC">
      <w:footerReference w:type="even" r:id="rId70"/>
      <w:footerReference w:type="default" r:id="rId71"/>
      <w:pgSz w:w="12240" w:h="15840"/>
      <w:pgMar w:top="1440" w:right="1440" w:bottom="1440" w:left="1440" w:header="720" w:footer="576"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Cheatwood, F Mcneil (LARC-D205)" w:date="2020-10-01T08:20:00Z" w:initials="CFM(">
    <w:p w14:paraId="3C2371D3" w14:textId="5AE799DA" w:rsidR="00E03183" w:rsidRDefault="00E03183">
      <w:pPr>
        <w:pStyle w:val="CommentText"/>
      </w:pPr>
      <w:r>
        <w:rPr>
          <w:rStyle w:val="CommentReference"/>
        </w:rPr>
        <w:annotationRef/>
      </w:r>
      <w:r>
        <w:t>Could leave this dimension out as the system is still under design.  I believe it will be on the order of 12m, but that scale originates from me putting my thumb in the air in a ULA conference room. It could be less, if impingement on the payload is acceptable.  It could be more if the engines are on their side and impingement is not allowed.</w:t>
      </w:r>
    </w:p>
  </w:comment>
  <w:comment w:id="3" w:author="Cheatwood, F Mcneil (LARC-D205)" w:date="2020-10-01T08:14:00Z" w:initials="CFM(">
    <w:p w14:paraId="49A8AE34" w14:textId="2BFCD926" w:rsidR="00E03183" w:rsidRDefault="00E03183">
      <w:pPr>
        <w:pStyle w:val="CommentText"/>
      </w:pPr>
      <w:r>
        <w:rPr>
          <w:rStyle w:val="CommentReference"/>
        </w:rPr>
        <w:annotationRef/>
      </w:r>
      <w:r>
        <w:t>As originally written, this is not exactly true.  Suggest this change.</w:t>
      </w:r>
    </w:p>
  </w:comment>
  <w:comment w:id="4" w:author="Cheatwood, F Mcneil (LARC-D205)" w:date="2020-10-01T08:31:00Z" w:initials="CFM(">
    <w:p w14:paraId="203119A2" w14:textId="193A9DFA" w:rsidR="005B7930" w:rsidRDefault="005B7930">
      <w:pPr>
        <w:pStyle w:val="CommentText"/>
      </w:pPr>
      <w:r>
        <w:rPr>
          <w:rStyle w:val="CommentReference"/>
        </w:rPr>
        <w:annotationRef/>
      </w:r>
      <w:r>
        <w:t>I’d flip these images to show setup on the left and laser scan on the right.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C2371D3" w15:done="0"/>
  <w15:commentEx w15:paraId="49A8AE34" w15:done="0"/>
  <w15:commentEx w15:paraId="203119A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200FE8" w16cex:dateUtc="2020-10-01T12:20:00Z"/>
  <w16cex:commentExtensible w16cex:durableId="23200E4D" w16cex:dateUtc="2020-10-01T12:14:00Z"/>
  <w16cex:commentExtensible w16cex:durableId="23201257" w16cex:dateUtc="2020-10-01T12: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C2371D3" w16cid:durableId="23200FE8"/>
  <w16cid:commentId w16cid:paraId="49A8AE34" w16cid:durableId="23200E4D"/>
  <w16cid:commentId w16cid:paraId="203119A2" w16cid:durableId="2320125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8A0CD7" w14:textId="77777777" w:rsidR="007F4B10" w:rsidRDefault="007F4B10">
      <w:r>
        <w:separator/>
      </w:r>
    </w:p>
  </w:endnote>
  <w:endnote w:type="continuationSeparator" w:id="0">
    <w:p w14:paraId="6EA9B8DF" w14:textId="77777777" w:rsidR="007F4B10" w:rsidRDefault="007F4B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4CC808" w14:textId="77777777" w:rsidR="00E03183" w:rsidRDefault="00E0318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BA29A99" w14:textId="77777777" w:rsidR="00E03183" w:rsidRDefault="00E031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881DFF" w14:textId="5A490CA1" w:rsidR="00E03183" w:rsidRDefault="00E0318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96FD8">
      <w:rPr>
        <w:rStyle w:val="PageNumber"/>
        <w:noProof/>
      </w:rPr>
      <w:t>12</w:t>
    </w:r>
    <w:r>
      <w:rPr>
        <w:rStyle w:val="PageNumber"/>
      </w:rPr>
      <w:fldChar w:fldCharType="end"/>
    </w:r>
  </w:p>
  <w:p w14:paraId="6BF3A490" w14:textId="77777777" w:rsidR="00E03183" w:rsidRDefault="00E03183">
    <w:pPr>
      <w:pStyle w:val="Footer"/>
      <w:jc w:val="center"/>
    </w:pPr>
  </w:p>
  <w:p w14:paraId="7CFD1BD9" w14:textId="77777777" w:rsidR="00E03183" w:rsidRDefault="00E03183">
    <w:pPr>
      <w:pStyle w:val="Footer"/>
      <w:jc w:val="center"/>
    </w:pPr>
    <w:r>
      <w:t>American Institute of Aeronautics and Astronautics</w:t>
    </w:r>
  </w:p>
  <w:p w14:paraId="152257A2" w14:textId="77777777" w:rsidR="00E03183" w:rsidRPr="006933E9" w:rsidRDefault="00E03183">
    <w:pPr>
      <w:pStyle w:val="Footer"/>
      <w:jc w:val="center"/>
      <w:rPr>
        <w:sz w:val="14"/>
      </w:rPr>
    </w:pPr>
  </w:p>
  <w:p w14:paraId="6188A8CF" w14:textId="77777777" w:rsidR="00E03183" w:rsidRDefault="00E0318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96DD5E" w14:textId="77777777" w:rsidR="007F4B10" w:rsidRDefault="007F4B10">
      <w:r>
        <w:separator/>
      </w:r>
    </w:p>
  </w:footnote>
  <w:footnote w:type="continuationSeparator" w:id="0">
    <w:p w14:paraId="5AF4244E" w14:textId="77777777" w:rsidR="007F4B10" w:rsidRDefault="007F4B10">
      <w:r>
        <w:continuationSeparator/>
      </w:r>
    </w:p>
  </w:footnote>
  <w:footnote w:id="1">
    <w:p w14:paraId="503F3AF6" w14:textId="681B377E" w:rsidR="00E03183" w:rsidRDefault="00E03183">
      <w:r>
        <w:rPr>
          <w:rStyle w:val="FootnoteReference"/>
        </w:rPr>
        <w:footnoteRef/>
      </w:r>
      <w:r>
        <w:t xml:space="preserve"> ULA Chief Technologist, GN&amp;C Sr. Technical Fellow, AIAA Associate Fellow.</w:t>
      </w:r>
    </w:p>
  </w:footnote>
  <w:footnote w:id="2">
    <w:p w14:paraId="24C5C038" w14:textId="77777777" w:rsidR="00E03183" w:rsidRDefault="00E03183" w:rsidP="00715992">
      <w:pPr>
        <w:tabs>
          <w:tab w:val="left" w:pos="7754"/>
        </w:tabs>
      </w:pPr>
      <w:r>
        <w:rPr>
          <w:rStyle w:val="FootnoteReference"/>
        </w:rPr>
        <w:footnoteRef/>
      </w:r>
      <w:r>
        <w:t xml:space="preserve"> ULA LOFTID PM, Advanced Programs, AIAA Senior Member.</w:t>
      </w:r>
      <w:r>
        <w:tab/>
      </w:r>
    </w:p>
  </w:footnote>
  <w:footnote w:id="3">
    <w:p w14:paraId="516BD772" w14:textId="772CC6DE" w:rsidR="00E03183" w:rsidRDefault="00E03183" w:rsidP="00247D57">
      <w:r>
        <w:rPr>
          <w:rStyle w:val="FootnoteReference"/>
        </w:rPr>
        <w:footnoteRef/>
      </w:r>
      <w:r>
        <w:t xml:space="preserve"> LOFTID Principal Investigator (PI), </w:t>
      </w:r>
      <w:r w:rsidRPr="00CE7EDF">
        <w:t xml:space="preserve">NASA Senior Technologist for </w:t>
      </w:r>
      <w:r>
        <w:t>Planetary EDL Systems, AIAA Associate Fellow.</w:t>
      </w:r>
    </w:p>
  </w:footnote>
  <w:footnote w:id="4">
    <w:p w14:paraId="3135059C" w14:textId="0BD63AA6" w:rsidR="00E03183" w:rsidRPr="00BD451E" w:rsidRDefault="00E03183" w:rsidP="00F8526D">
      <w:pPr>
        <w:pStyle w:val="FootnoteText"/>
        <w:rPr>
          <w:i/>
        </w:rPr>
      </w:pPr>
      <w:r w:rsidRPr="00BD451E">
        <w:rPr>
          <w:rStyle w:val="FootnoteReference"/>
          <w:i/>
        </w:rPr>
        <w:footnoteRef/>
      </w:r>
      <w:r w:rsidRPr="00BD451E">
        <w:rPr>
          <w:i/>
        </w:rPr>
        <w:t xml:space="preserve"> </w:t>
      </w:r>
      <w:r>
        <w:t>LOFTID Chief Engineer, NASA LaRC Aerospace Engineer.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singleLevel"/>
    <w:tmpl w:val="000F0409"/>
    <w:lvl w:ilvl="0">
      <w:start w:val="1"/>
      <w:numFmt w:val="decimal"/>
      <w:lvlText w:val="%1."/>
      <w:lvlJc w:val="left"/>
      <w:pPr>
        <w:tabs>
          <w:tab w:val="num" w:pos="360"/>
        </w:tabs>
        <w:ind w:left="360" w:hanging="360"/>
      </w:pPr>
    </w:lvl>
  </w:abstractNum>
  <w:abstractNum w:abstractNumId="1" w15:restartNumberingAfterBreak="0">
    <w:nsid w:val="05E72F71"/>
    <w:multiLevelType w:val="multilevel"/>
    <w:tmpl w:val="15BE78DC"/>
    <w:lvl w:ilvl="0">
      <w:start w:val="1"/>
      <w:numFmt w:val="upperRoman"/>
      <w:lvlText w:val="%1."/>
      <w:lvlJc w:val="right"/>
      <w:pPr>
        <w:tabs>
          <w:tab w:val="num" w:pos="360"/>
        </w:tabs>
        <w:ind w:left="0" w:firstLine="0"/>
      </w:pPr>
      <w:rPr>
        <w:rFonts w:ascii="Times New Roman" w:hAnsi="Times New Roman" w:hint="default"/>
      </w:rPr>
    </w:lvl>
    <w:lvl w:ilvl="1">
      <w:start w:val="1"/>
      <w:numFmt w:val="upp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09A54227"/>
    <w:multiLevelType w:val="hybridMultilevel"/>
    <w:tmpl w:val="4E9C4646"/>
    <w:lvl w:ilvl="0" w:tplc="C35C325E">
      <w:start w:val="1"/>
      <w:numFmt w:val="decimal"/>
      <w:pStyle w:val="Heading3"/>
      <w:lvlText w:val="%1."/>
      <w:lvlJc w:val="left"/>
      <w:pPr>
        <w:tabs>
          <w:tab w:val="num" w:pos="648"/>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C263C75"/>
    <w:multiLevelType w:val="hybridMultilevel"/>
    <w:tmpl w:val="4A842EDA"/>
    <w:lvl w:ilvl="0" w:tplc="43E22C5C">
      <w:start w:val="1"/>
      <w:numFmt w:val="bullet"/>
      <w:lvlText w:val=""/>
      <w:lvlJc w:val="left"/>
      <w:pPr>
        <w:tabs>
          <w:tab w:val="num" w:pos="360"/>
        </w:tabs>
        <w:ind w:left="0" w:firstLine="0"/>
      </w:pPr>
      <w:rPr>
        <w:rFonts w:ascii="Symbol" w:hAnsi="Symbol" w:hint="default"/>
      </w:rPr>
    </w:lvl>
    <w:lvl w:ilvl="1" w:tplc="04090003" w:tentative="1">
      <w:start w:val="1"/>
      <w:numFmt w:val="bullet"/>
      <w:lvlText w:val="o"/>
      <w:lvlJc w:val="left"/>
      <w:pPr>
        <w:tabs>
          <w:tab w:val="num" w:pos="1152"/>
        </w:tabs>
        <w:ind w:left="1152" w:hanging="360"/>
      </w:pPr>
      <w:rPr>
        <w:rFonts w:ascii="Courier New" w:hAnsi="Courier New" w:hint="default"/>
      </w:rPr>
    </w:lvl>
    <w:lvl w:ilvl="2" w:tplc="04090005" w:tentative="1">
      <w:start w:val="1"/>
      <w:numFmt w:val="bullet"/>
      <w:lvlText w:val=""/>
      <w:lvlJc w:val="left"/>
      <w:pPr>
        <w:tabs>
          <w:tab w:val="num" w:pos="1872"/>
        </w:tabs>
        <w:ind w:left="1872" w:hanging="360"/>
      </w:pPr>
      <w:rPr>
        <w:rFonts w:ascii="Wingdings" w:hAnsi="Wingdings" w:hint="default"/>
      </w:rPr>
    </w:lvl>
    <w:lvl w:ilvl="3" w:tplc="04090001" w:tentative="1">
      <w:start w:val="1"/>
      <w:numFmt w:val="bullet"/>
      <w:lvlText w:val=""/>
      <w:lvlJc w:val="left"/>
      <w:pPr>
        <w:tabs>
          <w:tab w:val="num" w:pos="2592"/>
        </w:tabs>
        <w:ind w:left="2592" w:hanging="360"/>
      </w:pPr>
      <w:rPr>
        <w:rFonts w:ascii="Symbol" w:hAnsi="Symbol" w:hint="default"/>
      </w:rPr>
    </w:lvl>
    <w:lvl w:ilvl="4" w:tplc="04090003" w:tentative="1">
      <w:start w:val="1"/>
      <w:numFmt w:val="bullet"/>
      <w:lvlText w:val="o"/>
      <w:lvlJc w:val="left"/>
      <w:pPr>
        <w:tabs>
          <w:tab w:val="num" w:pos="3312"/>
        </w:tabs>
        <w:ind w:left="3312" w:hanging="360"/>
      </w:pPr>
      <w:rPr>
        <w:rFonts w:ascii="Courier New" w:hAnsi="Courier New" w:hint="default"/>
      </w:rPr>
    </w:lvl>
    <w:lvl w:ilvl="5" w:tplc="04090005" w:tentative="1">
      <w:start w:val="1"/>
      <w:numFmt w:val="bullet"/>
      <w:lvlText w:val=""/>
      <w:lvlJc w:val="left"/>
      <w:pPr>
        <w:tabs>
          <w:tab w:val="num" w:pos="4032"/>
        </w:tabs>
        <w:ind w:left="4032" w:hanging="360"/>
      </w:pPr>
      <w:rPr>
        <w:rFonts w:ascii="Wingdings" w:hAnsi="Wingdings" w:hint="default"/>
      </w:rPr>
    </w:lvl>
    <w:lvl w:ilvl="6" w:tplc="04090001" w:tentative="1">
      <w:start w:val="1"/>
      <w:numFmt w:val="bullet"/>
      <w:lvlText w:val=""/>
      <w:lvlJc w:val="left"/>
      <w:pPr>
        <w:tabs>
          <w:tab w:val="num" w:pos="4752"/>
        </w:tabs>
        <w:ind w:left="4752" w:hanging="360"/>
      </w:pPr>
      <w:rPr>
        <w:rFonts w:ascii="Symbol" w:hAnsi="Symbol" w:hint="default"/>
      </w:rPr>
    </w:lvl>
    <w:lvl w:ilvl="7" w:tplc="04090003" w:tentative="1">
      <w:start w:val="1"/>
      <w:numFmt w:val="bullet"/>
      <w:lvlText w:val="o"/>
      <w:lvlJc w:val="left"/>
      <w:pPr>
        <w:tabs>
          <w:tab w:val="num" w:pos="5472"/>
        </w:tabs>
        <w:ind w:left="5472" w:hanging="360"/>
      </w:pPr>
      <w:rPr>
        <w:rFonts w:ascii="Courier New" w:hAnsi="Courier New" w:hint="default"/>
      </w:rPr>
    </w:lvl>
    <w:lvl w:ilvl="8" w:tplc="04090005" w:tentative="1">
      <w:start w:val="1"/>
      <w:numFmt w:val="bullet"/>
      <w:lvlText w:val=""/>
      <w:lvlJc w:val="left"/>
      <w:pPr>
        <w:tabs>
          <w:tab w:val="num" w:pos="6192"/>
        </w:tabs>
        <w:ind w:left="6192" w:hanging="360"/>
      </w:pPr>
      <w:rPr>
        <w:rFonts w:ascii="Wingdings" w:hAnsi="Wingdings" w:hint="default"/>
      </w:rPr>
    </w:lvl>
  </w:abstractNum>
  <w:abstractNum w:abstractNumId="4" w15:restartNumberingAfterBreak="0">
    <w:nsid w:val="13CD4ACF"/>
    <w:multiLevelType w:val="hybridMultilevel"/>
    <w:tmpl w:val="92F6813A"/>
    <w:lvl w:ilvl="0" w:tplc="9B92CABE">
      <w:start w:val="1"/>
      <w:numFmt w:val="upperLetter"/>
      <w:lvlText w:val="%1."/>
      <w:lvlJc w:val="left"/>
      <w:pPr>
        <w:tabs>
          <w:tab w:val="num" w:pos="360"/>
        </w:tabs>
        <w:ind w:left="0" w:firstLine="0"/>
      </w:pPr>
      <w:rPr>
        <w:rFonts w:ascii="Times New Roman" w:hAnsi="Times New Roman" w:hint="default"/>
      </w:rPr>
    </w:lvl>
    <w:lvl w:ilvl="1" w:tplc="04090001">
      <w:start w:val="1"/>
      <w:numFmt w:val="bullet"/>
      <w:lvlText w:val=""/>
      <w:lvlJc w:val="left"/>
      <w:pPr>
        <w:tabs>
          <w:tab w:val="num" w:pos="1440"/>
        </w:tabs>
        <w:ind w:left="1440" w:hanging="360"/>
      </w:pPr>
      <w:rPr>
        <w:rFonts w:ascii="Symbol" w:hAnsi="Symbol" w:hint="default"/>
      </w:rPr>
    </w:lvl>
    <w:lvl w:ilvl="2" w:tplc="BF78B448">
      <w:start w:val="1"/>
      <w:numFmt w:val="decimal"/>
      <w:lvlText w:val="%3."/>
      <w:lvlJc w:val="left"/>
      <w:pPr>
        <w:tabs>
          <w:tab w:val="num" w:pos="648"/>
        </w:tabs>
        <w:ind w:left="288" w:firstLine="0"/>
      </w:pPr>
      <w:rPr>
        <w:rFonts w:hint="default"/>
      </w:rPr>
    </w:lvl>
    <w:lvl w:ilvl="3" w:tplc="F750E7B0">
      <w:start w:val="1"/>
      <w:numFmt w:val="lowerLetter"/>
      <w:lvlText w:val="%4)"/>
      <w:lvlJc w:val="left"/>
      <w:pPr>
        <w:tabs>
          <w:tab w:val="num" w:pos="648"/>
        </w:tabs>
        <w:ind w:left="288" w:firstLine="0"/>
      </w:pPr>
      <w:rPr>
        <w:rFonts w:hint="default"/>
      </w:rPr>
    </w:lvl>
    <w:lvl w:ilvl="4" w:tplc="2EB26C74">
      <w:start w:val="1"/>
      <w:numFmt w:val="lowerLetter"/>
      <w:lvlText w:val="%5."/>
      <w:lvlJc w:val="left"/>
      <w:pPr>
        <w:tabs>
          <w:tab w:val="num" w:pos="648"/>
        </w:tabs>
        <w:ind w:left="288" w:firstLine="0"/>
      </w:pPr>
      <w:rPr>
        <w:rFonts w:hint="default"/>
      </w:rPr>
    </w:lvl>
    <w:lvl w:ilvl="5" w:tplc="79E24208">
      <w:start w:val="1"/>
      <w:numFmt w:val="decimal"/>
      <w:lvlText w:val="%6)"/>
      <w:lvlJc w:val="left"/>
      <w:pPr>
        <w:tabs>
          <w:tab w:val="num" w:pos="720"/>
        </w:tabs>
        <w:ind w:left="720" w:hanging="432"/>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B4F54E7"/>
    <w:multiLevelType w:val="hybridMultilevel"/>
    <w:tmpl w:val="C3E487AA"/>
    <w:lvl w:ilvl="0" w:tplc="3C78074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6" w15:restartNumberingAfterBreak="0">
    <w:nsid w:val="1C24356B"/>
    <w:multiLevelType w:val="hybridMultilevel"/>
    <w:tmpl w:val="5762A6B6"/>
    <w:lvl w:ilvl="0" w:tplc="C0FCD902">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7" w15:restartNumberingAfterBreak="0">
    <w:nsid w:val="1CF05DF9"/>
    <w:multiLevelType w:val="hybridMultilevel"/>
    <w:tmpl w:val="5762A6B6"/>
    <w:lvl w:ilvl="0" w:tplc="88A8CE80">
      <w:start w:val="1"/>
      <w:numFmt w:val="bullet"/>
      <w:lvlText w:val=""/>
      <w:lvlJc w:val="left"/>
      <w:pPr>
        <w:tabs>
          <w:tab w:val="num" w:pos="648"/>
        </w:tabs>
        <w:ind w:left="288"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8" w15:restartNumberingAfterBreak="0">
    <w:nsid w:val="2C631C8B"/>
    <w:multiLevelType w:val="hybridMultilevel"/>
    <w:tmpl w:val="CFE66962"/>
    <w:lvl w:ilvl="0" w:tplc="AD4C076A">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FD704F2"/>
    <w:multiLevelType w:val="hybridMultilevel"/>
    <w:tmpl w:val="72605AFA"/>
    <w:lvl w:ilvl="0" w:tplc="00130409">
      <w:start w:val="1"/>
      <w:numFmt w:val="upperRoman"/>
      <w:lvlText w:val="%1."/>
      <w:lvlJc w:val="right"/>
      <w:pPr>
        <w:tabs>
          <w:tab w:val="num" w:pos="180"/>
        </w:tabs>
        <w:ind w:left="180" w:hanging="180"/>
      </w:pPr>
      <w:rPr>
        <w:rFonts w:hint="default"/>
      </w:rPr>
    </w:lvl>
    <w:lvl w:ilvl="1" w:tplc="4976073E">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42865185"/>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EB2A9DE">
      <w:start w:val="1"/>
      <w:numFmt w:val="bullet"/>
      <w:lvlText w:val=""/>
      <w:lvlJc w:val="left"/>
      <w:pPr>
        <w:tabs>
          <w:tab w:val="num" w:pos="648"/>
        </w:tabs>
        <w:ind w:left="360" w:hanging="72"/>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48AC3CC6"/>
    <w:multiLevelType w:val="hybridMultilevel"/>
    <w:tmpl w:val="5762A6B6"/>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12" w15:restartNumberingAfterBreak="0">
    <w:nsid w:val="565D013B"/>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3E22C5C">
      <w:start w:val="1"/>
      <w:numFmt w:val="bullet"/>
      <w:lvlText w:val=""/>
      <w:lvlJc w:val="left"/>
      <w:pPr>
        <w:tabs>
          <w:tab w:val="num" w:pos="648"/>
        </w:tabs>
        <w:ind w:left="288" w:firstLine="0"/>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6160677B"/>
    <w:multiLevelType w:val="hybridMultilevel"/>
    <w:tmpl w:val="E9227B7C"/>
    <w:lvl w:ilvl="0" w:tplc="25221698">
      <w:start w:val="1"/>
      <w:numFmt w:val="decimal"/>
      <w:lvlText w:val="%1)"/>
      <w:lvlJc w:val="left"/>
      <w:pPr>
        <w:tabs>
          <w:tab w:val="num" w:pos="648"/>
        </w:tabs>
        <w:ind w:left="648" w:hanging="360"/>
      </w:pPr>
      <w:rPr>
        <w:rFonts w:hint="default"/>
      </w:rPr>
    </w:lvl>
    <w:lvl w:ilvl="1" w:tplc="04090019" w:tentative="1">
      <w:start w:val="1"/>
      <w:numFmt w:val="lowerLetter"/>
      <w:lvlText w:val="%2."/>
      <w:lvlJc w:val="left"/>
      <w:pPr>
        <w:tabs>
          <w:tab w:val="num" w:pos="1368"/>
        </w:tabs>
        <w:ind w:left="1368" w:hanging="360"/>
      </w:pPr>
    </w:lvl>
    <w:lvl w:ilvl="2" w:tplc="0409001B" w:tentative="1">
      <w:start w:val="1"/>
      <w:numFmt w:val="lowerRoman"/>
      <w:lvlText w:val="%3."/>
      <w:lvlJc w:val="right"/>
      <w:pPr>
        <w:tabs>
          <w:tab w:val="num" w:pos="2088"/>
        </w:tabs>
        <w:ind w:left="2088" w:hanging="180"/>
      </w:pPr>
    </w:lvl>
    <w:lvl w:ilvl="3" w:tplc="0409000F" w:tentative="1">
      <w:start w:val="1"/>
      <w:numFmt w:val="decimal"/>
      <w:lvlText w:val="%4."/>
      <w:lvlJc w:val="left"/>
      <w:pPr>
        <w:tabs>
          <w:tab w:val="num" w:pos="2808"/>
        </w:tabs>
        <w:ind w:left="2808" w:hanging="360"/>
      </w:pPr>
    </w:lvl>
    <w:lvl w:ilvl="4" w:tplc="04090019" w:tentative="1">
      <w:start w:val="1"/>
      <w:numFmt w:val="lowerLetter"/>
      <w:lvlText w:val="%5."/>
      <w:lvlJc w:val="left"/>
      <w:pPr>
        <w:tabs>
          <w:tab w:val="num" w:pos="3528"/>
        </w:tabs>
        <w:ind w:left="3528" w:hanging="360"/>
      </w:pPr>
    </w:lvl>
    <w:lvl w:ilvl="5" w:tplc="0409001B" w:tentative="1">
      <w:start w:val="1"/>
      <w:numFmt w:val="lowerRoman"/>
      <w:lvlText w:val="%6."/>
      <w:lvlJc w:val="right"/>
      <w:pPr>
        <w:tabs>
          <w:tab w:val="num" w:pos="4248"/>
        </w:tabs>
        <w:ind w:left="4248" w:hanging="180"/>
      </w:pPr>
    </w:lvl>
    <w:lvl w:ilvl="6" w:tplc="0409000F" w:tentative="1">
      <w:start w:val="1"/>
      <w:numFmt w:val="decimal"/>
      <w:lvlText w:val="%7."/>
      <w:lvlJc w:val="left"/>
      <w:pPr>
        <w:tabs>
          <w:tab w:val="num" w:pos="4968"/>
        </w:tabs>
        <w:ind w:left="4968" w:hanging="360"/>
      </w:pPr>
    </w:lvl>
    <w:lvl w:ilvl="7" w:tplc="04090019" w:tentative="1">
      <w:start w:val="1"/>
      <w:numFmt w:val="lowerLetter"/>
      <w:lvlText w:val="%8."/>
      <w:lvlJc w:val="left"/>
      <w:pPr>
        <w:tabs>
          <w:tab w:val="num" w:pos="5688"/>
        </w:tabs>
        <w:ind w:left="5688" w:hanging="360"/>
      </w:pPr>
    </w:lvl>
    <w:lvl w:ilvl="8" w:tplc="0409001B" w:tentative="1">
      <w:start w:val="1"/>
      <w:numFmt w:val="lowerRoman"/>
      <w:lvlText w:val="%9."/>
      <w:lvlJc w:val="right"/>
      <w:pPr>
        <w:tabs>
          <w:tab w:val="num" w:pos="6408"/>
        </w:tabs>
        <w:ind w:left="6408" w:hanging="180"/>
      </w:pPr>
    </w:lvl>
  </w:abstractNum>
  <w:abstractNum w:abstractNumId="14" w15:restartNumberingAfterBreak="0">
    <w:nsid w:val="6201068F"/>
    <w:multiLevelType w:val="hybridMultilevel"/>
    <w:tmpl w:val="AB183A2A"/>
    <w:lvl w:ilvl="0" w:tplc="1E9C550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63EF1209"/>
    <w:multiLevelType w:val="multilevel"/>
    <w:tmpl w:val="00290409"/>
    <w:lvl w:ilvl="0">
      <w:start w:val="1"/>
      <w:numFmt w:val="decimal"/>
      <w:suff w:val="space"/>
      <w:lvlText w:val="Chapter %1"/>
      <w:lvlJc w:val="left"/>
      <w:pPr>
        <w:ind w:left="0" w:firstLine="0"/>
      </w:pPr>
    </w:lvl>
    <w:lvl w:ilvl="1">
      <w:start w:val="1"/>
      <w:numFmt w:val="decimal"/>
      <w:lvlText w:val="%2)"/>
      <w:lvlJc w:val="left"/>
      <w:pPr>
        <w:tabs>
          <w:tab w:val="num" w:pos="648"/>
        </w:tabs>
        <w:ind w:left="576" w:hanging="288"/>
      </w:pPr>
      <w:rPr>
        <w:rFonts w:hint="default"/>
      </w:rPr>
    </w:lvl>
    <w:lvl w:ilvl="2">
      <w:start w:val="1"/>
      <w:numFmt w:val="none"/>
      <w:suff w:val="nothing"/>
      <w:lvlText w:val="%3."/>
      <w:lvlJc w:val="left"/>
      <w:pPr>
        <w:ind w:left="0" w:firstLine="0"/>
      </w:pPr>
    </w:lvl>
    <w:lvl w:ilvl="3">
      <w:start w:val="1"/>
      <w:numFmt w:val="none"/>
      <w:suff w:val="nothing"/>
      <w:lvlText w:val="%4)"/>
      <w:lvlJc w:val="left"/>
      <w:pPr>
        <w:ind w:left="0" w:firstLine="0"/>
      </w:p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16" w15:restartNumberingAfterBreak="0">
    <w:nsid w:val="689B562C"/>
    <w:multiLevelType w:val="hybridMultilevel"/>
    <w:tmpl w:val="47D086BC"/>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6DC3293B"/>
    <w:multiLevelType w:val="singleLevel"/>
    <w:tmpl w:val="3A8EC28E"/>
    <w:lvl w:ilvl="0">
      <w:start w:val="1"/>
      <w:numFmt w:val="decimal"/>
      <w:lvlText w:val="[%1]"/>
      <w:lvlJc w:val="left"/>
      <w:pPr>
        <w:tabs>
          <w:tab w:val="num" w:pos="360"/>
        </w:tabs>
        <w:ind w:left="360" w:hanging="360"/>
      </w:pPr>
    </w:lvl>
  </w:abstractNum>
  <w:abstractNum w:abstractNumId="18" w15:restartNumberingAfterBreak="0">
    <w:nsid w:val="740F41AC"/>
    <w:multiLevelType w:val="hybridMultilevel"/>
    <w:tmpl w:val="2B54A3C0"/>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19" w15:restartNumberingAfterBreak="0">
    <w:nsid w:val="79F46323"/>
    <w:multiLevelType w:val="multilevel"/>
    <w:tmpl w:val="ABCAF4A4"/>
    <w:lvl w:ilvl="0">
      <w:start w:val="1"/>
      <w:numFmt w:val="decimal"/>
      <w:lvlText w:val="%1)"/>
      <w:lvlJc w:val="left"/>
      <w:pPr>
        <w:tabs>
          <w:tab w:val="num" w:pos="720"/>
        </w:tabs>
        <w:ind w:left="720" w:hanging="432"/>
      </w:pPr>
      <w:rPr>
        <w:rFonts w:hint="default"/>
      </w:rPr>
    </w:lvl>
    <w:lvl w:ilvl="1">
      <w:start w:val="1"/>
      <w:numFmt w:val="lowerLetter"/>
      <w:lvlText w:val="%2)"/>
      <w:lvlJc w:val="left"/>
      <w:pPr>
        <w:tabs>
          <w:tab w:val="num" w:pos="1296"/>
        </w:tabs>
        <w:ind w:left="1296" w:hanging="360"/>
      </w:pPr>
      <w:rPr>
        <w:rFonts w:hint="default"/>
      </w:rPr>
    </w:lvl>
    <w:lvl w:ilvl="2">
      <w:start w:val="1"/>
      <w:numFmt w:val="lowerRoman"/>
      <w:lvlText w:val="%3)"/>
      <w:lvlJc w:val="left"/>
      <w:pPr>
        <w:tabs>
          <w:tab w:val="num" w:pos="2016"/>
        </w:tabs>
        <w:ind w:left="1656" w:hanging="360"/>
      </w:pPr>
      <w:rPr>
        <w:rFonts w:hint="default"/>
      </w:rPr>
    </w:lvl>
    <w:lvl w:ilvl="3">
      <w:start w:val="1"/>
      <w:numFmt w:val="decimal"/>
      <w:lvlText w:val="(%4)"/>
      <w:lvlJc w:val="left"/>
      <w:pPr>
        <w:tabs>
          <w:tab w:val="num" w:pos="2016"/>
        </w:tabs>
        <w:ind w:left="2016" w:hanging="360"/>
      </w:pPr>
      <w:rPr>
        <w:rFonts w:hint="default"/>
      </w:rPr>
    </w:lvl>
    <w:lvl w:ilvl="4">
      <w:start w:val="1"/>
      <w:numFmt w:val="lowerLetter"/>
      <w:lvlText w:val="(%5)"/>
      <w:lvlJc w:val="left"/>
      <w:pPr>
        <w:tabs>
          <w:tab w:val="num" w:pos="2376"/>
        </w:tabs>
        <w:ind w:left="2376" w:hanging="360"/>
      </w:pPr>
      <w:rPr>
        <w:rFonts w:hint="default"/>
      </w:rPr>
    </w:lvl>
    <w:lvl w:ilvl="5">
      <w:start w:val="1"/>
      <w:numFmt w:val="lowerRoman"/>
      <w:lvlText w:val="(%6)"/>
      <w:lvlJc w:val="left"/>
      <w:pPr>
        <w:tabs>
          <w:tab w:val="num" w:pos="2736"/>
        </w:tabs>
        <w:ind w:left="2736" w:hanging="360"/>
      </w:pPr>
      <w:rPr>
        <w:rFonts w:hint="default"/>
      </w:rPr>
    </w:lvl>
    <w:lvl w:ilvl="6">
      <w:start w:val="1"/>
      <w:numFmt w:val="decimal"/>
      <w:lvlText w:val="%7."/>
      <w:lvlJc w:val="left"/>
      <w:pPr>
        <w:tabs>
          <w:tab w:val="num" w:pos="3096"/>
        </w:tabs>
        <w:ind w:left="3096" w:hanging="360"/>
      </w:pPr>
      <w:rPr>
        <w:rFonts w:hint="default"/>
      </w:rPr>
    </w:lvl>
    <w:lvl w:ilvl="7">
      <w:start w:val="1"/>
      <w:numFmt w:val="lowerLetter"/>
      <w:lvlText w:val="%8."/>
      <w:lvlJc w:val="left"/>
      <w:pPr>
        <w:tabs>
          <w:tab w:val="num" w:pos="3456"/>
        </w:tabs>
        <w:ind w:left="3456" w:hanging="360"/>
      </w:pPr>
      <w:rPr>
        <w:rFonts w:hint="default"/>
      </w:rPr>
    </w:lvl>
    <w:lvl w:ilvl="8">
      <w:start w:val="1"/>
      <w:numFmt w:val="lowerRoman"/>
      <w:lvlText w:val="%9."/>
      <w:lvlJc w:val="left"/>
      <w:pPr>
        <w:tabs>
          <w:tab w:val="num" w:pos="3816"/>
        </w:tabs>
        <w:ind w:left="3816" w:hanging="360"/>
      </w:pPr>
      <w:rPr>
        <w:rFonts w:hint="default"/>
      </w:rPr>
    </w:lvl>
  </w:abstractNum>
  <w:abstractNum w:abstractNumId="20" w15:restartNumberingAfterBreak="0">
    <w:nsid w:val="7D7C512F"/>
    <w:multiLevelType w:val="hybridMultilevel"/>
    <w:tmpl w:val="A45AB5C4"/>
    <w:lvl w:ilvl="0" w:tplc="44247232">
      <w:start w:val="1"/>
      <w:numFmt w:val="upperRoman"/>
      <w:lvlText w:val="%1."/>
      <w:lvlJc w:val="left"/>
      <w:pPr>
        <w:tabs>
          <w:tab w:val="num" w:pos="1080"/>
        </w:tabs>
        <w:ind w:left="1080" w:hanging="72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1" w15:restartNumberingAfterBreak="0">
    <w:nsid w:val="7DF316BC"/>
    <w:multiLevelType w:val="hybridMultilevel"/>
    <w:tmpl w:val="5762A6B6"/>
    <w:lvl w:ilvl="0" w:tplc="237E1962">
      <w:start w:val="1"/>
      <w:numFmt w:val="bullet"/>
      <w:lvlText w:val=""/>
      <w:lvlJc w:val="left"/>
      <w:pPr>
        <w:tabs>
          <w:tab w:val="num" w:pos="720"/>
        </w:tabs>
        <w:ind w:left="720" w:hanging="432"/>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2" w15:restartNumberingAfterBreak="0">
    <w:nsid w:val="7F6646F6"/>
    <w:multiLevelType w:val="hybridMultilevel"/>
    <w:tmpl w:val="5762A6B6"/>
    <w:lvl w:ilvl="0" w:tplc="EDBC50CA">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num w:numId="1">
    <w:abstractNumId w:val="8"/>
  </w:num>
  <w:num w:numId="2">
    <w:abstractNumId w:val="9"/>
  </w:num>
  <w:num w:numId="3">
    <w:abstractNumId w:val="4"/>
  </w:num>
  <w:num w:numId="4">
    <w:abstractNumId w:val="16"/>
  </w:num>
  <w:num w:numId="5">
    <w:abstractNumId w:val="4"/>
    <w:lvlOverride w:ilvl="0">
      <w:startOverride w:val="1"/>
    </w:lvlOverride>
  </w:num>
  <w:num w:numId="6">
    <w:abstractNumId w:val="10"/>
  </w:num>
  <w:num w:numId="7">
    <w:abstractNumId w:val="12"/>
  </w:num>
  <w:num w:numId="8">
    <w:abstractNumId w:val="15"/>
  </w:num>
  <w:num w:numId="9">
    <w:abstractNumId w:val="18"/>
  </w:num>
  <w:num w:numId="10">
    <w:abstractNumId w:val="11"/>
  </w:num>
  <w:num w:numId="11">
    <w:abstractNumId w:val="19"/>
  </w:num>
  <w:num w:numId="12">
    <w:abstractNumId w:val="3"/>
  </w:num>
  <w:num w:numId="13">
    <w:abstractNumId w:val="6"/>
  </w:num>
  <w:num w:numId="14">
    <w:abstractNumId w:val="21"/>
  </w:num>
  <w:num w:numId="15">
    <w:abstractNumId w:val="7"/>
  </w:num>
  <w:num w:numId="16">
    <w:abstractNumId w:val="22"/>
  </w:num>
  <w:num w:numId="17">
    <w:abstractNumId w:val="2"/>
  </w:num>
  <w:num w:numId="18">
    <w:abstractNumId w:val="4"/>
    <w:lvlOverride w:ilvl="0">
      <w:startOverride w:val="1"/>
    </w:lvlOverride>
  </w:num>
  <w:num w:numId="19">
    <w:abstractNumId w:val="4"/>
    <w:lvlOverride w:ilvl="0">
      <w:startOverride w:val="1"/>
    </w:lvlOverride>
  </w:num>
  <w:num w:numId="20">
    <w:abstractNumId w:val="4"/>
  </w:num>
  <w:num w:numId="21">
    <w:abstractNumId w:val="4"/>
    <w:lvlOverride w:ilvl="0">
      <w:startOverride w:val="1"/>
    </w:lvlOverride>
  </w:num>
  <w:num w:numId="22">
    <w:abstractNumId w:val="17"/>
  </w:num>
  <w:num w:numId="23">
    <w:abstractNumId w:val="5"/>
  </w:num>
  <w:num w:numId="24">
    <w:abstractNumId w:val="14"/>
  </w:num>
  <w:num w:numId="25">
    <w:abstractNumId w:val="13"/>
  </w:num>
  <w:num w:numId="26">
    <w:abstractNumId w:val="20"/>
  </w:num>
  <w:num w:numId="27">
    <w:abstractNumId w:val="1"/>
  </w:num>
  <w:num w:numId="28">
    <w:abstractNumId w:val="4"/>
    <w:lvlOverride w:ilvl="0">
      <w:startOverride w:val="1"/>
    </w:lvlOverride>
  </w:num>
  <w:num w:numId="29">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heatwood, F Mcneil (LARC-D205)">
    <w15:presenceInfo w15:providerId="AD" w15:userId="S::fcheatwo@ndc.nasa.gov::84fa62be-0072-4e98-ae36-6afc736b9f4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SystemFonts/>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288"/>
  <w:displayHorizontalDrawingGridEvery w:val="0"/>
  <w:displayVerticalDrawingGridEvery w:val="0"/>
  <w:doNotUseMarginsForDrawingGridOrigin/>
  <w:noPunctuationKerning/>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3B58"/>
    <w:rsid w:val="00012EE2"/>
    <w:rsid w:val="00025441"/>
    <w:rsid w:val="00026571"/>
    <w:rsid w:val="000278A0"/>
    <w:rsid w:val="00036606"/>
    <w:rsid w:val="00041DA6"/>
    <w:rsid w:val="00041DED"/>
    <w:rsid w:val="00045034"/>
    <w:rsid w:val="000672C7"/>
    <w:rsid w:val="00072489"/>
    <w:rsid w:val="000741A3"/>
    <w:rsid w:val="00074B30"/>
    <w:rsid w:val="000863E7"/>
    <w:rsid w:val="0008657D"/>
    <w:rsid w:val="00095174"/>
    <w:rsid w:val="000A1842"/>
    <w:rsid w:val="000A1EEE"/>
    <w:rsid w:val="000A2E93"/>
    <w:rsid w:val="000A3A67"/>
    <w:rsid w:val="000A7535"/>
    <w:rsid w:val="000B399C"/>
    <w:rsid w:val="000B7135"/>
    <w:rsid w:val="000D133E"/>
    <w:rsid w:val="000D317C"/>
    <w:rsid w:val="000D3340"/>
    <w:rsid w:val="000D7A23"/>
    <w:rsid w:val="000E0009"/>
    <w:rsid w:val="000E2C88"/>
    <w:rsid w:val="000F01C2"/>
    <w:rsid w:val="000F1CC2"/>
    <w:rsid w:val="00112093"/>
    <w:rsid w:val="00117B94"/>
    <w:rsid w:val="00123CE2"/>
    <w:rsid w:val="00132C2F"/>
    <w:rsid w:val="001445A7"/>
    <w:rsid w:val="00154202"/>
    <w:rsid w:val="00160F94"/>
    <w:rsid w:val="0016486A"/>
    <w:rsid w:val="00164F2B"/>
    <w:rsid w:val="00175BD0"/>
    <w:rsid w:val="00177B14"/>
    <w:rsid w:val="00182A7B"/>
    <w:rsid w:val="001B3003"/>
    <w:rsid w:val="001C0CDF"/>
    <w:rsid w:val="001D12C1"/>
    <w:rsid w:val="001D321D"/>
    <w:rsid w:val="001D6675"/>
    <w:rsid w:val="001E0501"/>
    <w:rsid w:val="001E1E47"/>
    <w:rsid w:val="001E4E86"/>
    <w:rsid w:val="001F699F"/>
    <w:rsid w:val="002008BD"/>
    <w:rsid w:val="002016AB"/>
    <w:rsid w:val="002019DD"/>
    <w:rsid w:val="0021574E"/>
    <w:rsid w:val="00220375"/>
    <w:rsid w:val="00221828"/>
    <w:rsid w:val="00222589"/>
    <w:rsid w:val="00222D00"/>
    <w:rsid w:val="002243A7"/>
    <w:rsid w:val="0022619A"/>
    <w:rsid w:val="002304EE"/>
    <w:rsid w:val="00233B58"/>
    <w:rsid w:val="002349C7"/>
    <w:rsid w:val="00244CC1"/>
    <w:rsid w:val="002471DA"/>
    <w:rsid w:val="00247D57"/>
    <w:rsid w:val="00255D8B"/>
    <w:rsid w:val="0026251A"/>
    <w:rsid w:val="00263C4F"/>
    <w:rsid w:val="00263ED7"/>
    <w:rsid w:val="002724BB"/>
    <w:rsid w:val="00275D1F"/>
    <w:rsid w:val="002A2F8B"/>
    <w:rsid w:val="002A5CB2"/>
    <w:rsid w:val="002B4AC0"/>
    <w:rsid w:val="002B4E79"/>
    <w:rsid w:val="002B736E"/>
    <w:rsid w:val="002C31E4"/>
    <w:rsid w:val="002C665B"/>
    <w:rsid w:val="002D7193"/>
    <w:rsid w:val="002E2AD5"/>
    <w:rsid w:val="002E6B86"/>
    <w:rsid w:val="002F2CE7"/>
    <w:rsid w:val="00302C2C"/>
    <w:rsid w:val="00302EEE"/>
    <w:rsid w:val="00307989"/>
    <w:rsid w:val="00310FED"/>
    <w:rsid w:val="0031476B"/>
    <w:rsid w:val="00314BD0"/>
    <w:rsid w:val="00315A05"/>
    <w:rsid w:val="00325DDF"/>
    <w:rsid w:val="0033727C"/>
    <w:rsid w:val="0034033D"/>
    <w:rsid w:val="00362A7A"/>
    <w:rsid w:val="00363796"/>
    <w:rsid w:val="00391A51"/>
    <w:rsid w:val="003A0633"/>
    <w:rsid w:val="003A25B0"/>
    <w:rsid w:val="003B220B"/>
    <w:rsid w:val="003B36D5"/>
    <w:rsid w:val="003B5258"/>
    <w:rsid w:val="003C16C5"/>
    <w:rsid w:val="003E76A7"/>
    <w:rsid w:val="003E7D1F"/>
    <w:rsid w:val="003F2EF8"/>
    <w:rsid w:val="003F356E"/>
    <w:rsid w:val="004071DA"/>
    <w:rsid w:val="0041509E"/>
    <w:rsid w:val="00416531"/>
    <w:rsid w:val="0042116D"/>
    <w:rsid w:val="004249CD"/>
    <w:rsid w:val="00424FC0"/>
    <w:rsid w:val="00425A6A"/>
    <w:rsid w:val="00436460"/>
    <w:rsid w:val="00437D66"/>
    <w:rsid w:val="0044062D"/>
    <w:rsid w:val="00451CF1"/>
    <w:rsid w:val="0045659C"/>
    <w:rsid w:val="00470067"/>
    <w:rsid w:val="00475C72"/>
    <w:rsid w:val="00477B7F"/>
    <w:rsid w:val="00482954"/>
    <w:rsid w:val="00485C56"/>
    <w:rsid w:val="00496E9F"/>
    <w:rsid w:val="004A045A"/>
    <w:rsid w:val="004A08D1"/>
    <w:rsid w:val="004A1C3E"/>
    <w:rsid w:val="004A3CCB"/>
    <w:rsid w:val="004B5A4D"/>
    <w:rsid w:val="004C080D"/>
    <w:rsid w:val="004E09D0"/>
    <w:rsid w:val="004F0B14"/>
    <w:rsid w:val="00504C36"/>
    <w:rsid w:val="00521B33"/>
    <w:rsid w:val="00531568"/>
    <w:rsid w:val="0053460D"/>
    <w:rsid w:val="0054063E"/>
    <w:rsid w:val="00550ABA"/>
    <w:rsid w:val="00557041"/>
    <w:rsid w:val="0056133E"/>
    <w:rsid w:val="0057418F"/>
    <w:rsid w:val="00586DCB"/>
    <w:rsid w:val="005A78AD"/>
    <w:rsid w:val="005B19F6"/>
    <w:rsid w:val="005B6161"/>
    <w:rsid w:val="005B7930"/>
    <w:rsid w:val="005C310D"/>
    <w:rsid w:val="005C6740"/>
    <w:rsid w:val="005E053F"/>
    <w:rsid w:val="005F62EB"/>
    <w:rsid w:val="00605B5B"/>
    <w:rsid w:val="006118AD"/>
    <w:rsid w:val="00612381"/>
    <w:rsid w:val="0061586C"/>
    <w:rsid w:val="0061616D"/>
    <w:rsid w:val="00616734"/>
    <w:rsid w:val="00622605"/>
    <w:rsid w:val="00642C5B"/>
    <w:rsid w:val="00644C7F"/>
    <w:rsid w:val="00655BDB"/>
    <w:rsid w:val="00672A59"/>
    <w:rsid w:val="00672C7C"/>
    <w:rsid w:val="00682DB5"/>
    <w:rsid w:val="0069265C"/>
    <w:rsid w:val="006934F0"/>
    <w:rsid w:val="006A2C25"/>
    <w:rsid w:val="006A7CA0"/>
    <w:rsid w:val="006B7797"/>
    <w:rsid w:val="006B7B2B"/>
    <w:rsid w:val="006C3767"/>
    <w:rsid w:val="006D1259"/>
    <w:rsid w:val="006D4BA4"/>
    <w:rsid w:val="006D7414"/>
    <w:rsid w:val="006D7F27"/>
    <w:rsid w:val="006E143E"/>
    <w:rsid w:val="006E314B"/>
    <w:rsid w:val="006F0633"/>
    <w:rsid w:val="007032AB"/>
    <w:rsid w:val="007041A3"/>
    <w:rsid w:val="00704844"/>
    <w:rsid w:val="007062B3"/>
    <w:rsid w:val="00706360"/>
    <w:rsid w:val="00706D52"/>
    <w:rsid w:val="00711C34"/>
    <w:rsid w:val="00715992"/>
    <w:rsid w:val="00716F87"/>
    <w:rsid w:val="00722A09"/>
    <w:rsid w:val="00726B03"/>
    <w:rsid w:val="00732A18"/>
    <w:rsid w:val="00734618"/>
    <w:rsid w:val="007346AB"/>
    <w:rsid w:val="00735342"/>
    <w:rsid w:val="007637D4"/>
    <w:rsid w:val="00763861"/>
    <w:rsid w:val="00770183"/>
    <w:rsid w:val="00785878"/>
    <w:rsid w:val="00790D0D"/>
    <w:rsid w:val="0079159F"/>
    <w:rsid w:val="00791F7F"/>
    <w:rsid w:val="007A6410"/>
    <w:rsid w:val="007B4636"/>
    <w:rsid w:val="007B74F3"/>
    <w:rsid w:val="007C55DA"/>
    <w:rsid w:val="007C6285"/>
    <w:rsid w:val="007D7CAB"/>
    <w:rsid w:val="007D7F44"/>
    <w:rsid w:val="007E1BB8"/>
    <w:rsid w:val="007E20F8"/>
    <w:rsid w:val="007E7A19"/>
    <w:rsid w:val="007F07FF"/>
    <w:rsid w:val="007F4B10"/>
    <w:rsid w:val="007F71BB"/>
    <w:rsid w:val="00810A9D"/>
    <w:rsid w:val="008114BD"/>
    <w:rsid w:val="0081510B"/>
    <w:rsid w:val="0083109B"/>
    <w:rsid w:val="0083125B"/>
    <w:rsid w:val="0084382F"/>
    <w:rsid w:val="008441BD"/>
    <w:rsid w:val="00844649"/>
    <w:rsid w:val="00851664"/>
    <w:rsid w:val="008525DB"/>
    <w:rsid w:val="00856D6C"/>
    <w:rsid w:val="00867D52"/>
    <w:rsid w:val="008728C9"/>
    <w:rsid w:val="008824F3"/>
    <w:rsid w:val="00884C2E"/>
    <w:rsid w:val="00885F31"/>
    <w:rsid w:val="00887F77"/>
    <w:rsid w:val="00891286"/>
    <w:rsid w:val="00893490"/>
    <w:rsid w:val="00894F2D"/>
    <w:rsid w:val="00897701"/>
    <w:rsid w:val="008A40DC"/>
    <w:rsid w:val="008B6D18"/>
    <w:rsid w:val="008D0BC4"/>
    <w:rsid w:val="008D2AC9"/>
    <w:rsid w:val="008D4861"/>
    <w:rsid w:val="008E0C61"/>
    <w:rsid w:val="008E18BD"/>
    <w:rsid w:val="008E258D"/>
    <w:rsid w:val="008E2F89"/>
    <w:rsid w:val="008F18B0"/>
    <w:rsid w:val="008F1935"/>
    <w:rsid w:val="008F55CD"/>
    <w:rsid w:val="008F6F54"/>
    <w:rsid w:val="008F7F86"/>
    <w:rsid w:val="009005CC"/>
    <w:rsid w:val="00906B17"/>
    <w:rsid w:val="00916E58"/>
    <w:rsid w:val="00924EEF"/>
    <w:rsid w:val="009267BB"/>
    <w:rsid w:val="00926A08"/>
    <w:rsid w:val="0093368C"/>
    <w:rsid w:val="0094239B"/>
    <w:rsid w:val="00963042"/>
    <w:rsid w:val="00963AAE"/>
    <w:rsid w:val="00964E88"/>
    <w:rsid w:val="00965675"/>
    <w:rsid w:val="00966A01"/>
    <w:rsid w:val="00976BE0"/>
    <w:rsid w:val="00980205"/>
    <w:rsid w:val="00981BC0"/>
    <w:rsid w:val="00984153"/>
    <w:rsid w:val="00985602"/>
    <w:rsid w:val="00987EC2"/>
    <w:rsid w:val="009932F0"/>
    <w:rsid w:val="009A3853"/>
    <w:rsid w:val="009A6CD6"/>
    <w:rsid w:val="009B503A"/>
    <w:rsid w:val="009B5BCB"/>
    <w:rsid w:val="009C2CA5"/>
    <w:rsid w:val="009D1150"/>
    <w:rsid w:val="009D2CCC"/>
    <w:rsid w:val="009D2DAF"/>
    <w:rsid w:val="009D42F2"/>
    <w:rsid w:val="009D5409"/>
    <w:rsid w:val="009E1182"/>
    <w:rsid w:val="009E1D91"/>
    <w:rsid w:val="009F069C"/>
    <w:rsid w:val="00A0044D"/>
    <w:rsid w:val="00A11B8D"/>
    <w:rsid w:val="00A17D61"/>
    <w:rsid w:val="00A20B0D"/>
    <w:rsid w:val="00A427E1"/>
    <w:rsid w:val="00A451CD"/>
    <w:rsid w:val="00A52CC7"/>
    <w:rsid w:val="00A54A62"/>
    <w:rsid w:val="00A66A8B"/>
    <w:rsid w:val="00A74682"/>
    <w:rsid w:val="00A75A25"/>
    <w:rsid w:val="00A80002"/>
    <w:rsid w:val="00A80859"/>
    <w:rsid w:val="00A8169F"/>
    <w:rsid w:val="00A833D9"/>
    <w:rsid w:val="00A96A26"/>
    <w:rsid w:val="00A96FD8"/>
    <w:rsid w:val="00AA00C7"/>
    <w:rsid w:val="00AA0A60"/>
    <w:rsid w:val="00AA51F6"/>
    <w:rsid w:val="00AB2220"/>
    <w:rsid w:val="00AB2C1E"/>
    <w:rsid w:val="00AB3588"/>
    <w:rsid w:val="00AB4E65"/>
    <w:rsid w:val="00AB6D20"/>
    <w:rsid w:val="00AB7C23"/>
    <w:rsid w:val="00AC6027"/>
    <w:rsid w:val="00AD1132"/>
    <w:rsid w:val="00AE5812"/>
    <w:rsid w:val="00B05D28"/>
    <w:rsid w:val="00B1634E"/>
    <w:rsid w:val="00B20E85"/>
    <w:rsid w:val="00B210D9"/>
    <w:rsid w:val="00B31D40"/>
    <w:rsid w:val="00B42614"/>
    <w:rsid w:val="00B53C47"/>
    <w:rsid w:val="00B57523"/>
    <w:rsid w:val="00B72BED"/>
    <w:rsid w:val="00B90907"/>
    <w:rsid w:val="00BA2C3A"/>
    <w:rsid w:val="00BA44C1"/>
    <w:rsid w:val="00BA4974"/>
    <w:rsid w:val="00BA7E36"/>
    <w:rsid w:val="00BC5A33"/>
    <w:rsid w:val="00BD1DD5"/>
    <w:rsid w:val="00BD451E"/>
    <w:rsid w:val="00BF1E41"/>
    <w:rsid w:val="00BF687C"/>
    <w:rsid w:val="00C06BD7"/>
    <w:rsid w:val="00C111C3"/>
    <w:rsid w:val="00C13119"/>
    <w:rsid w:val="00C13BC1"/>
    <w:rsid w:val="00C14693"/>
    <w:rsid w:val="00C14E32"/>
    <w:rsid w:val="00C163FE"/>
    <w:rsid w:val="00C20936"/>
    <w:rsid w:val="00C2107C"/>
    <w:rsid w:val="00C301A4"/>
    <w:rsid w:val="00C30675"/>
    <w:rsid w:val="00C341B7"/>
    <w:rsid w:val="00C35F7C"/>
    <w:rsid w:val="00C408EB"/>
    <w:rsid w:val="00C6156B"/>
    <w:rsid w:val="00C6687E"/>
    <w:rsid w:val="00C74DF5"/>
    <w:rsid w:val="00C83DFF"/>
    <w:rsid w:val="00C844A8"/>
    <w:rsid w:val="00C84C54"/>
    <w:rsid w:val="00C85C8D"/>
    <w:rsid w:val="00C96E93"/>
    <w:rsid w:val="00CB3530"/>
    <w:rsid w:val="00CB4173"/>
    <w:rsid w:val="00CD2566"/>
    <w:rsid w:val="00CD69A1"/>
    <w:rsid w:val="00CE54DC"/>
    <w:rsid w:val="00CE5B96"/>
    <w:rsid w:val="00CF3DAD"/>
    <w:rsid w:val="00D15C2C"/>
    <w:rsid w:val="00D200F4"/>
    <w:rsid w:val="00D23EDE"/>
    <w:rsid w:val="00D325E4"/>
    <w:rsid w:val="00D32A5F"/>
    <w:rsid w:val="00D34EEA"/>
    <w:rsid w:val="00D40B71"/>
    <w:rsid w:val="00D47569"/>
    <w:rsid w:val="00D52F61"/>
    <w:rsid w:val="00D835C1"/>
    <w:rsid w:val="00D84712"/>
    <w:rsid w:val="00D96339"/>
    <w:rsid w:val="00DA13E0"/>
    <w:rsid w:val="00DA2C80"/>
    <w:rsid w:val="00DB1650"/>
    <w:rsid w:val="00DB7310"/>
    <w:rsid w:val="00DB7F0A"/>
    <w:rsid w:val="00DC3976"/>
    <w:rsid w:val="00DC5212"/>
    <w:rsid w:val="00DD6388"/>
    <w:rsid w:val="00DE75D9"/>
    <w:rsid w:val="00DE7AD1"/>
    <w:rsid w:val="00DF03A9"/>
    <w:rsid w:val="00DF0FF6"/>
    <w:rsid w:val="00E00FAB"/>
    <w:rsid w:val="00E02682"/>
    <w:rsid w:val="00E03183"/>
    <w:rsid w:val="00E1023A"/>
    <w:rsid w:val="00E15A8A"/>
    <w:rsid w:val="00E2083E"/>
    <w:rsid w:val="00E34BD2"/>
    <w:rsid w:val="00E36B1C"/>
    <w:rsid w:val="00E407AB"/>
    <w:rsid w:val="00E42173"/>
    <w:rsid w:val="00E45C07"/>
    <w:rsid w:val="00E53253"/>
    <w:rsid w:val="00E5532C"/>
    <w:rsid w:val="00E775FA"/>
    <w:rsid w:val="00E84CA9"/>
    <w:rsid w:val="00E8562D"/>
    <w:rsid w:val="00E910C5"/>
    <w:rsid w:val="00E92417"/>
    <w:rsid w:val="00EA0B01"/>
    <w:rsid w:val="00EA11B2"/>
    <w:rsid w:val="00EB3F5E"/>
    <w:rsid w:val="00EC2859"/>
    <w:rsid w:val="00ED13A5"/>
    <w:rsid w:val="00ED1566"/>
    <w:rsid w:val="00ED7E91"/>
    <w:rsid w:val="00EE0B81"/>
    <w:rsid w:val="00EE0C5F"/>
    <w:rsid w:val="00EE4F6B"/>
    <w:rsid w:val="00EE5292"/>
    <w:rsid w:val="00EF6F5F"/>
    <w:rsid w:val="00F034E9"/>
    <w:rsid w:val="00F04FF3"/>
    <w:rsid w:val="00F204C3"/>
    <w:rsid w:val="00F20BD8"/>
    <w:rsid w:val="00F25C7B"/>
    <w:rsid w:val="00F35347"/>
    <w:rsid w:val="00F36152"/>
    <w:rsid w:val="00F40972"/>
    <w:rsid w:val="00F4106B"/>
    <w:rsid w:val="00F427E7"/>
    <w:rsid w:val="00F517CA"/>
    <w:rsid w:val="00F54032"/>
    <w:rsid w:val="00F70CB9"/>
    <w:rsid w:val="00F77765"/>
    <w:rsid w:val="00F80A7A"/>
    <w:rsid w:val="00F8526D"/>
    <w:rsid w:val="00F8688C"/>
    <w:rsid w:val="00F871E8"/>
    <w:rsid w:val="00FA2890"/>
    <w:rsid w:val="00FA4A3C"/>
    <w:rsid w:val="00FA62AB"/>
    <w:rsid w:val="00FB205F"/>
    <w:rsid w:val="00FB7D04"/>
    <w:rsid w:val="00FC11EB"/>
    <w:rsid w:val="00FC37D3"/>
    <w:rsid w:val="00FC451C"/>
    <w:rsid w:val="00FC6707"/>
    <w:rsid w:val="00FD22A9"/>
    <w:rsid w:val="00FD3A2A"/>
    <w:rsid w:val="00FE63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stroke="f">
      <v:fill color="white" on="f"/>
      <v:stroke on="f"/>
    </o:shapedefaults>
    <o:shapelayout v:ext="edit">
      <o:idmap v:ext="edit" data="1"/>
    </o:shapelayout>
  </w:shapeDefaults>
  <w:doNotEmbedSmartTags/>
  <w:decimalSymbol w:val="."/>
  <w:listSeparator w:val=","/>
  <w14:docId w14:val="3C529291"/>
  <w15:docId w15:val="{A058EE52-C1EC-4D7C-9328-20FF3BB8F0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05CC"/>
    <w:pPr>
      <w:jc w:val="both"/>
    </w:pPr>
  </w:style>
  <w:style w:type="paragraph" w:styleId="Heading1">
    <w:name w:val="heading 1"/>
    <w:basedOn w:val="Normal"/>
    <w:next w:val="Text"/>
    <w:qFormat/>
    <w:rsid w:val="000A01E9"/>
    <w:pPr>
      <w:keepNext/>
      <w:spacing w:before="240" w:after="60"/>
      <w:jc w:val="center"/>
      <w:outlineLvl w:val="0"/>
    </w:pPr>
    <w:rPr>
      <w:b/>
      <w:kern w:val="32"/>
      <w:sz w:val="22"/>
    </w:rPr>
  </w:style>
  <w:style w:type="paragraph" w:styleId="Heading2">
    <w:name w:val="heading 2"/>
    <w:basedOn w:val="Normal"/>
    <w:next w:val="Text"/>
    <w:qFormat/>
    <w:rsid w:val="00586DCB"/>
    <w:pPr>
      <w:keepNext/>
      <w:tabs>
        <w:tab w:val="left" w:pos="288"/>
      </w:tabs>
      <w:spacing w:before="240"/>
      <w:outlineLvl w:val="1"/>
    </w:pPr>
    <w:rPr>
      <w:b/>
    </w:rPr>
  </w:style>
  <w:style w:type="paragraph" w:styleId="Heading3">
    <w:name w:val="heading 3"/>
    <w:basedOn w:val="Normal"/>
    <w:next w:val="Text"/>
    <w:qFormat/>
    <w:rsid w:val="009005CC"/>
    <w:pPr>
      <w:keepNext/>
      <w:numPr>
        <w:numId w:val="17"/>
      </w:numPr>
      <w:tabs>
        <w:tab w:val="clear" w:pos="648"/>
        <w:tab w:val="left" w:pos="288"/>
      </w:tabs>
      <w:ind w:left="0" w:firstLine="0"/>
      <w:outlineLvl w:val="2"/>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9005CC"/>
    <w:pPr>
      <w:tabs>
        <w:tab w:val="center" w:pos="4320"/>
        <w:tab w:val="right" w:pos="8640"/>
      </w:tabs>
      <w:autoSpaceDE w:val="0"/>
      <w:autoSpaceDN w:val="0"/>
    </w:pPr>
  </w:style>
  <w:style w:type="paragraph" w:styleId="Title">
    <w:name w:val="Title"/>
    <w:basedOn w:val="Normal"/>
    <w:next w:val="AuthorNames"/>
    <w:qFormat/>
    <w:rsid w:val="009005CC"/>
    <w:pPr>
      <w:spacing w:after="480"/>
      <w:jc w:val="center"/>
      <w:outlineLvl w:val="0"/>
    </w:pPr>
    <w:rPr>
      <w:b/>
      <w:kern w:val="28"/>
      <w:sz w:val="36"/>
    </w:rPr>
  </w:style>
  <w:style w:type="paragraph" w:customStyle="1" w:styleId="AuthorNames">
    <w:name w:val="Author Names"/>
    <w:basedOn w:val="Normal"/>
    <w:next w:val="AuthorAffiliations"/>
    <w:rsid w:val="009005CC"/>
    <w:pPr>
      <w:jc w:val="center"/>
    </w:pPr>
  </w:style>
  <w:style w:type="paragraph" w:customStyle="1" w:styleId="Abstract">
    <w:name w:val="Abstract"/>
    <w:basedOn w:val="Normal"/>
    <w:next w:val="Heading1"/>
    <w:rsid w:val="009005CC"/>
    <w:pPr>
      <w:spacing w:before="480" w:after="480"/>
      <w:ind w:left="720" w:right="720" w:firstLine="288"/>
    </w:pPr>
    <w:rPr>
      <w:b/>
    </w:rPr>
  </w:style>
  <w:style w:type="character" w:styleId="FootnoteReference">
    <w:name w:val="footnote reference"/>
    <w:basedOn w:val="DefaultParagraphFont"/>
    <w:uiPriority w:val="99"/>
    <w:rsid w:val="009005CC"/>
    <w:rPr>
      <w:sz w:val="20"/>
      <w:vertAlign w:val="superscript"/>
    </w:rPr>
  </w:style>
  <w:style w:type="paragraph" w:customStyle="1" w:styleId="Nomenclature">
    <w:name w:val="Nomenclature"/>
    <w:basedOn w:val="Normal"/>
    <w:rsid w:val="009005CC"/>
    <w:pPr>
      <w:widowControl w:val="0"/>
      <w:tabs>
        <w:tab w:val="left" w:pos="864"/>
        <w:tab w:val="left" w:pos="1152"/>
      </w:tabs>
    </w:pPr>
  </w:style>
  <w:style w:type="paragraph" w:customStyle="1" w:styleId="AuthorAffiliations">
    <w:name w:val="Author Affiliations"/>
    <w:basedOn w:val="Normal"/>
    <w:next w:val="AuthorNames"/>
    <w:rsid w:val="009005CC"/>
    <w:pPr>
      <w:spacing w:after="240"/>
      <w:jc w:val="center"/>
    </w:pPr>
    <w:rPr>
      <w:i/>
    </w:rPr>
  </w:style>
  <w:style w:type="character" w:styleId="Hyperlink">
    <w:name w:val="Hyperlink"/>
    <w:basedOn w:val="DefaultParagraphFont"/>
    <w:rsid w:val="009005CC"/>
    <w:rPr>
      <w:rFonts w:ascii="Times New Roman" w:hAnsi="Times New Roman"/>
      <w:color w:val="auto"/>
      <w:sz w:val="20"/>
      <w:u w:val="single"/>
    </w:rPr>
  </w:style>
  <w:style w:type="paragraph" w:customStyle="1" w:styleId="Text">
    <w:name w:val="Text"/>
    <w:basedOn w:val="Normal"/>
    <w:link w:val="TextChar"/>
    <w:rsid w:val="009005CC"/>
    <w:pPr>
      <w:tabs>
        <w:tab w:val="left" w:pos="288"/>
      </w:tabs>
      <w:ind w:firstLine="288"/>
    </w:pPr>
  </w:style>
  <w:style w:type="paragraph" w:customStyle="1" w:styleId="Equation">
    <w:name w:val="Equation"/>
    <w:basedOn w:val="Normal"/>
    <w:next w:val="Text"/>
    <w:autoRedefine/>
    <w:rsid w:val="009005CC"/>
    <w:pPr>
      <w:tabs>
        <w:tab w:val="center" w:pos="4680"/>
        <w:tab w:val="right" w:pos="9360"/>
      </w:tabs>
      <w:spacing w:before="240" w:after="240"/>
    </w:pPr>
  </w:style>
  <w:style w:type="paragraph" w:customStyle="1" w:styleId="BibliographicalReferenceNumbers">
    <w:name w:val="Bibliographical Reference Numbers"/>
    <w:basedOn w:val="Normal"/>
    <w:next w:val="Text"/>
    <w:rsid w:val="009005CC"/>
    <w:rPr>
      <w:vertAlign w:val="superscript"/>
    </w:rPr>
  </w:style>
  <w:style w:type="paragraph" w:customStyle="1" w:styleId="Figure">
    <w:name w:val="Figure"/>
    <w:basedOn w:val="Normal"/>
    <w:next w:val="Text"/>
    <w:rsid w:val="009005CC"/>
    <w:pPr>
      <w:framePr w:hSpace="187" w:vSpace="187" w:wrap="around" w:vAnchor="text" w:hAnchor="text" w:y="1"/>
    </w:pPr>
    <w:rPr>
      <w:b/>
    </w:rPr>
  </w:style>
  <w:style w:type="paragraph" w:customStyle="1" w:styleId="References">
    <w:name w:val="References"/>
    <w:basedOn w:val="Normal"/>
    <w:rsid w:val="009005CC"/>
    <w:pPr>
      <w:ind w:firstLine="288"/>
    </w:pPr>
    <w:rPr>
      <w:sz w:val="18"/>
    </w:rPr>
  </w:style>
  <w:style w:type="paragraph" w:styleId="FootnoteText">
    <w:name w:val="footnote text"/>
    <w:basedOn w:val="Normal"/>
    <w:rsid w:val="009005CC"/>
  </w:style>
  <w:style w:type="paragraph" w:customStyle="1" w:styleId="Footnote">
    <w:name w:val="Footnote"/>
    <w:basedOn w:val="Normal"/>
    <w:rsid w:val="009005CC"/>
  </w:style>
  <w:style w:type="character" w:styleId="PageNumber">
    <w:name w:val="page number"/>
    <w:basedOn w:val="DefaultParagraphFont"/>
    <w:rsid w:val="009005CC"/>
  </w:style>
  <w:style w:type="paragraph" w:styleId="Header">
    <w:name w:val="header"/>
    <w:basedOn w:val="Normal"/>
    <w:rsid w:val="009005CC"/>
    <w:pPr>
      <w:tabs>
        <w:tab w:val="center" w:pos="4320"/>
        <w:tab w:val="right" w:pos="8640"/>
      </w:tabs>
    </w:pPr>
  </w:style>
  <w:style w:type="character" w:styleId="FollowedHyperlink">
    <w:name w:val="FollowedHyperlink"/>
    <w:basedOn w:val="DefaultParagraphFont"/>
    <w:rsid w:val="009005CC"/>
    <w:rPr>
      <w:color w:val="800080"/>
      <w:u w:val="single"/>
    </w:rPr>
  </w:style>
  <w:style w:type="paragraph" w:customStyle="1" w:styleId="ExtendedQuote">
    <w:name w:val="Extended Quote"/>
    <w:basedOn w:val="Text"/>
    <w:rsid w:val="009005CC"/>
    <w:pPr>
      <w:ind w:left="576" w:firstLine="0"/>
    </w:pPr>
    <w:rPr>
      <w:sz w:val="18"/>
    </w:rPr>
  </w:style>
  <w:style w:type="paragraph" w:styleId="BalloonText">
    <w:name w:val="Balloon Text"/>
    <w:basedOn w:val="Normal"/>
    <w:link w:val="BalloonTextChar"/>
    <w:uiPriority w:val="99"/>
    <w:semiHidden/>
    <w:unhideWhenUsed/>
    <w:rsid w:val="008F6F54"/>
    <w:rPr>
      <w:rFonts w:ascii="Tahoma" w:hAnsi="Tahoma" w:cs="Tahoma"/>
      <w:sz w:val="16"/>
      <w:szCs w:val="16"/>
    </w:rPr>
  </w:style>
  <w:style w:type="character" w:customStyle="1" w:styleId="BalloonTextChar">
    <w:name w:val="Balloon Text Char"/>
    <w:basedOn w:val="DefaultParagraphFont"/>
    <w:link w:val="BalloonText"/>
    <w:uiPriority w:val="99"/>
    <w:semiHidden/>
    <w:rsid w:val="008F6F54"/>
    <w:rPr>
      <w:rFonts w:ascii="Tahoma" w:hAnsi="Tahoma" w:cs="Tahoma"/>
      <w:sz w:val="16"/>
      <w:szCs w:val="16"/>
    </w:rPr>
  </w:style>
  <w:style w:type="character" w:styleId="PlaceholderText">
    <w:name w:val="Placeholder Text"/>
    <w:basedOn w:val="DefaultParagraphFont"/>
    <w:uiPriority w:val="99"/>
    <w:semiHidden/>
    <w:rsid w:val="00B20E85"/>
    <w:rPr>
      <w:color w:val="808080"/>
    </w:rPr>
  </w:style>
  <w:style w:type="paragraph" w:styleId="Caption">
    <w:name w:val="caption"/>
    <w:basedOn w:val="Normal"/>
    <w:next w:val="Normal"/>
    <w:uiPriority w:val="35"/>
    <w:unhideWhenUsed/>
    <w:qFormat/>
    <w:rsid w:val="00F20BD8"/>
    <w:pPr>
      <w:spacing w:after="200"/>
    </w:pPr>
    <w:rPr>
      <w:b/>
      <w:bCs/>
      <w:color w:val="4F81BD" w:themeColor="accent1"/>
      <w:sz w:val="18"/>
      <w:szCs w:val="18"/>
    </w:rPr>
  </w:style>
  <w:style w:type="table" w:styleId="TableGrid">
    <w:name w:val="Table Grid"/>
    <w:basedOn w:val="TableNormal"/>
    <w:uiPriority w:val="59"/>
    <w:rsid w:val="003B52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15992"/>
    <w:pPr>
      <w:ind w:left="720"/>
      <w:contextualSpacing/>
    </w:pPr>
  </w:style>
  <w:style w:type="paragraph" w:customStyle="1" w:styleId="Body">
    <w:name w:val="Body"/>
    <w:basedOn w:val="Text"/>
    <w:link w:val="BodyChar"/>
    <w:qFormat/>
    <w:rsid w:val="005F62EB"/>
  </w:style>
  <w:style w:type="paragraph" w:styleId="EndnoteText">
    <w:name w:val="endnote text"/>
    <w:basedOn w:val="Normal"/>
    <w:link w:val="EndnoteTextChar"/>
    <w:uiPriority w:val="99"/>
    <w:semiHidden/>
    <w:unhideWhenUsed/>
    <w:rsid w:val="002304EE"/>
  </w:style>
  <w:style w:type="character" w:customStyle="1" w:styleId="TextChar">
    <w:name w:val="Text Char"/>
    <w:basedOn w:val="DefaultParagraphFont"/>
    <w:link w:val="Text"/>
    <w:rsid w:val="005F62EB"/>
  </w:style>
  <w:style w:type="character" w:customStyle="1" w:styleId="BodyChar">
    <w:name w:val="Body Char"/>
    <w:basedOn w:val="TextChar"/>
    <w:link w:val="Body"/>
    <w:rsid w:val="005F62EB"/>
  </w:style>
  <w:style w:type="character" w:customStyle="1" w:styleId="EndnoteTextChar">
    <w:name w:val="Endnote Text Char"/>
    <w:basedOn w:val="DefaultParagraphFont"/>
    <w:link w:val="EndnoteText"/>
    <w:uiPriority w:val="99"/>
    <w:semiHidden/>
    <w:rsid w:val="002304EE"/>
  </w:style>
  <w:style w:type="character" w:styleId="EndnoteReference">
    <w:name w:val="endnote reference"/>
    <w:basedOn w:val="DefaultParagraphFont"/>
    <w:uiPriority w:val="99"/>
    <w:semiHidden/>
    <w:unhideWhenUsed/>
    <w:rsid w:val="002304EE"/>
    <w:rPr>
      <w:vertAlign w:val="superscript"/>
    </w:rPr>
  </w:style>
  <w:style w:type="character" w:styleId="CommentReference">
    <w:name w:val="annotation reference"/>
    <w:basedOn w:val="DefaultParagraphFont"/>
    <w:uiPriority w:val="99"/>
    <w:semiHidden/>
    <w:unhideWhenUsed/>
    <w:rsid w:val="00521B33"/>
    <w:rPr>
      <w:sz w:val="16"/>
      <w:szCs w:val="16"/>
    </w:rPr>
  </w:style>
  <w:style w:type="paragraph" w:styleId="CommentText">
    <w:name w:val="annotation text"/>
    <w:basedOn w:val="Normal"/>
    <w:link w:val="CommentTextChar"/>
    <w:uiPriority w:val="99"/>
    <w:semiHidden/>
    <w:unhideWhenUsed/>
    <w:rsid w:val="00521B33"/>
  </w:style>
  <w:style w:type="character" w:customStyle="1" w:styleId="CommentTextChar">
    <w:name w:val="Comment Text Char"/>
    <w:basedOn w:val="DefaultParagraphFont"/>
    <w:link w:val="CommentText"/>
    <w:uiPriority w:val="99"/>
    <w:semiHidden/>
    <w:rsid w:val="00521B33"/>
  </w:style>
  <w:style w:type="paragraph" w:styleId="CommentSubject">
    <w:name w:val="annotation subject"/>
    <w:basedOn w:val="CommentText"/>
    <w:next w:val="CommentText"/>
    <w:link w:val="CommentSubjectChar"/>
    <w:uiPriority w:val="99"/>
    <w:semiHidden/>
    <w:unhideWhenUsed/>
    <w:rsid w:val="00521B33"/>
    <w:rPr>
      <w:b/>
      <w:bCs/>
    </w:rPr>
  </w:style>
  <w:style w:type="character" w:customStyle="1" w:styleId="CommentSubjectChar">
    <w:name w:val="Comment Subject Char"/>
    <w:basedOn w:val="CommentTextChar"/>
    <w:link w:val="CommentSubject"/>
    <w:uiPriority w:val="99"/>
    <w:semiHidden/>
    <w:rsid w:val="00521B33"/>
    <w:rPr>
      <w:b/>
      <w:bCs/>
    </w:rPr>
  </w:style>
  <w:style w:type="paragraph" w:styleId="NormalWeb">
    <w:name w:val="Normal (Web)"/>
    <w:basedOn w:val="Normal"/>
    <w:uiPriority w:val="99"/>
    <w:semiHidden/>
    <w:unhideWhenUsed/>
    <w:rsid w:val="007346AB"/>
    <w:pPr>
      <w:spacing w:before="100" w:beforeAutospacing="1" w:after="100" w:afterAutospacing="1"/>
      <w:jc w:val="left"/>
    </w:pPr>
    <w:rPr>
      <w:rFonts w:eastAsiaTheme="minorEastAsia"/>
      <w:sz w:val="24"/>
      <w:szCs w:val="24"/>
    </w:rPr>
  </w:style>
  <w:style w:type="paragraph" w:styleId="Revision">
    <w:name w:val="Revision"/>
    <w:hidden/>
    <w:uiPriority w:val="99"/>
    <w:semiHidden/>
    <w:rsid w:val="00DB7F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87720">
      <w:bodyDiv w:val="1"/>
      <w:marLeft w:val="0"/>
      <w:marRight w:val="0"/>
      <w:marTop w:val="0"/>
      <w:marBottom w:val="0"/>
      <w:divBdr>
        <w:top w:val="none" w:sz="0" w:space="0" w:color="auto"/>
        <w:left w:val="none" w:sz="0" w:space="0" w:color="auto"/>
        <w:bottom w:val="none" w:sz="0" w:space="0" w:color="auto"/>
        <w:right w:val="none" w:sz="0" w:space="0" w:color="auto"/>
      </w:divBdr>
    </w:div>
    <w:div w:id="188565207">
      <w:bodyDiv w:val="1"/>
      <w:marLeft w:val="0"/>
      <w:marRight w:val="0"/>
      <w:marTop w:val="0"/>
      <w:marBottom w:val="0"/>
      <w:divBdr>
        <w:top w:val="none" w:sz="0" w:space="0" w:color="auto"/>
        <w:left w:val="none" w:sz="0" w:space="0" w:color="auto"/>
        <w:bottom w:val="none" w:sz="0" w:space="0" w:color="auto"/>
        <w:right w:val="none" w:sz="0" w:space="0" w:color="auto"/>
      </w:divBdr>
    </w:div>
    <w:div w:id="612783930">
      <w:bodyDiv w:val="1"/>
      <w:marLeft w:val="0"/>
      <w:marRight w:val="0"/>
      <w:marTop w:val="0"/>
      <w:marBottom w:val="0"/>
      <w:divBdr>
        <w:top w:val="none" w:sz="0" w:space="0" w:color="auto"/>
        <w:left w:val="none" w:sz="0" w:space="0" w:color="auto"/>
        <w:bottom w:val="none" w:sz="0" w:space="0" w:color="auto"/>
        <w:right w:val="none" w:sz="0" w:space="0" w:color="auto"/>
      </w:divBdr>
    </w:div>
    <w:div w:id="627126631">
      <w:bodyDiv w:val="1"/>
      <w:marLeft w:val="0"/>
      <w:marRight w:val="0"/>
      <w:marTop w:val="0"/>
      <w:marBottom w:val="0"/>
      <w:divBdr>
        <w:top w:val="none" w:sz="0" w:space="0" w:color="auto"/>
        <w:left w:val="none" w:sz="0" w:space="0" w:color="auto"/>
        <w:bottom w:val="none" w:sz="0" w:space="0" w:color="auto"/>
        <w:right w:val="none" w:sz="0" w:space="0" w:color="auto"/>
      </w:divBdr>
      <w:divsChild>
        <w:div w:id="573856652">
          <w:marLeft w:val="0"/>
          <w:marRight w:val="0"/>
          <w:marTop w:val="0"/>
          <w:marBottom w:val="0"/>
          <w:divBdr>
            <w:top w:val="none" w:sz="0" w:space="0" w:color="auto"/>
            <w:left w:val="none" w:sz="0" w:space="0" w:color="auto"/>
            <w:bottom w:val="none" w:sz="0" w:space="0" w:color="auto"/>
            <w:right w:val="none" w:sz="0" w:space="0" w:color="auto"/>
          </w:divBdr>
          <w:divsChild>
            <w:div w:id="567885729">
              <w:marLeft w:val="0"/>
              <w:marRight w:val="0"/>
              <w:marTop w:val="0"/>
              <w:marBottom w:val="0"/>
              <w:divBdr>
                <w:top w:val="none" w:sz="0" w:space="0" w:color="auto"/>
                <w:left w:val="none" w:sz="0" w:space="0" w:color="auto"/>
                <w:bottom w:val="none" w:sz="0" w:space="0" w:color="auto"/>
                <w:right w:val="none" w:sz="0" w:space="0" w:color="auto"/>
              </w:divBdr>
              <w:divsChild>
                <w:div w:id="1205825271">
                  <w:marLeft w:val="0"/>
                  <w:marRight w:val="0"/>
                  <w:marTop w:val="0"/>
                  <w:marBottom w:val="0"/>
                  <w:divBdr>
                    <w:top w:val="none" w:sz="0" w:space="0" w:color="auto"/>
                    <w:left w:val="none" w:sz="0" w:space="0" w:color="auto"/>
                    <w:bottom w:val="none" w:sz="0" w:space="0" w:color="auto"/>
                    <w:right w:val="none" w:sz="0" w:space="0" w:color="auto"/>
                  </w:divBdr>
                  <w:divsChild>
                    <w:div w:id="1196120426">
                      <w:marLeft w:val="16"/>
                      <w:marRight w:val="16"/>
                      <w:marTop w:val="0"/>
                      <w:marBottom w:val="0"/>
                      <w:divBdr>
                        <w:top w:val="none" w:sz="0" w:space="0" w:color="auto"/>
                        <w:left w:val="none" w:sz="0" w:space="0" w:color="auto"/>
                        <w:bottom w:val="none" w:sz="0" w:space="0" w:color="auto"/>
                        <w:right w:val="none" w:sz="0" w:space="0" w:color="auto"/>
                      </w:divBdr>
                      <w:divsChild>
                        <w:div w:id="1867332791">
                          <w:marLeft w:val="0"/>
                          <w:marRight w:val="0"/>
                          <w:marTop w:val="0"/>
                          <w:marBottom w:val="0"/>
                          <w:divBdr>
                            <w:top w:val="none" w:sz="0" w:space="0" w:color="auto"/>
                            <w:left w:val="none" w:sz="0" w:space="0" w:color="auto"/>
                            <w:bottom w:val="none" w:sz="0" w:space="0" w:color="auto"/>
                            <w:right w:val="none" w:sz="0" w:space="0" w:color="auto"/>
                          </w:divBdr>
                          <w:divsChild>
                            <w:div w:id="671420740">
                              <w:marLeft w:val="0"/>
                              <w:marRight w:val="0"/>
                              <w:marTop w:val="0"/>
                              <w:marBottom w:val="0"/>
                              <w:divBdr>
                                <w:top w:val="none" w:sz="0" w:space="0" w:color="auto"/>
                                <w:left w:val="none" w:sz="0" w:space="0" w:color="auto"/>
                                <w:bottom w:val="none" w:sz="0" w:space="0" w:color="auto"/>
                                <w:right w:val="none" w:sz="0" w:space="0" w:color="auto"/>
                              </w:divBdr>
                              <w:divsChild>
                                <w:div w:id="2095055806">
                                  <w:marLeft w:val="0"/>
                                  <w:marRight w:val="0"/>
                                  <w:marTop w:val="0"/>
                                  <w:marBottom w:val="0"/>
                                  <w:divBdr>
                                    <w:top w:val="none" w:sz="0" w:space="0" w:color="auto"/>
                                    <w:left w:val="none" w:sz="0" w:space="0" w:color="auto"/>
                                    <w:bottom w:val="none" w:sz="0" w:space="0" w:color="auto"/>
                                    <w:right w:val="none" w:sz="0" w:space="0" w:color="auto"/>
                                  </w:divBdr>
                                  <w:divsChild>
                                    <w:div w:id="789207253">
                                      <w:marLeft w:val="0"/>
                                      <w:marRight w:val="0"/>
                                      <w:marTop w:val="0"/>
                                      <w:marBottom w:val="0"/>
                                      <w:divBdr>
                                        <w:top w:val="none" w:sz="0" w:space="0" w:color="auto"/>
                                        <w:left w:val="none" w:sz="0" w:space="0" w:color="auto"/>
                                        <w:bottom w:val="none" w:sz="0" w:space="0" w:color="auto"/>
                                        <w:right w:val="none" w:sz="0" w:space="0" w:color="auto"/>
                                      </w:divBdr>
                                      <w:divsChild>
                                        <w:div w:id="147206999">
                                          <w:marLeft w:val="0"/>
                                          <w:marRight w:val="0"/>
                                          <w:marTop w:val="0"/>
                                          <w:marBottom w:val="0"/>
                                          <w:divBdr>
                                            <w:top w:val="none" w:sz="0" w:space="0" w:color="auto"/>
                                            <w:left w:val="none" w:sz="0" w:space="0" w:color="auto"/>
                                            <w:bottom w:val="none" w:sz="0" w:space="0" w:color="auto"/>
                                            <w:right w:val="none" w:sz="0" w:space="0" w:color="auto"/>
                                          </w:divBdr>
                                          <w:divsChild>
                                            <w:div w:id="2018455422">
                                              <w:marLeft w:val="0"/>
                                              <w:marRight w:val="0"/>
                                              <w:marTop w:val="0"/>
                                              <w:marBottom w:val="0"/>
                                              <w:divBdr>
                                                <w:top w:val="none" w:sz="0" w:space="0" w:color="auto"/>
                                                <w:left w:val="none" w:sz="0" w:space="0" w:color="auto"/>
                                                <w:bottom w:val="none" w:sz="0" w:space="0" w:color="auto"/>
                                                <w:right w:val="none" w:sz="0" w:space="0" w:color="auto"/>
                                              </w:divBdr>
                                              <w:divsChild>
                                                <w:div w:id="1013649752">
                                                  <w:marLeft w:val="0"/>
                                                  <w:marRight w:val="0"/>
                                                  <w:marTop w:val="0"/>
                                                  <w:marBottom w:val="158"/>
                                                  <w:divBdr>
                                                    <w:top w:val="none" w:sz="0" w:space="0" w:color="auto"/>
                                                    <w:left w:val="none" w:sz="0" w:space="0" w:color="auto"/>
                                                    <w:bottom w:val="none" w:sz="0" w:space="0" w:color="auto"/>
                                                    <w:right w:val="none" w:sz="0" w:space="0" w:color="auto"/>
                                                  </w:divBdr>
                                                  <w:divsChild>
                                                    <w:div w:id="1853717000">
                                                      <w:marLeft w:val="0"/>
                                                      <w:marRight w:val="0"/>
                                                      <w:marTop w:val="0"/>
                                                      <w:marBottom w:val="0"/>
                                                      <w:divBdr>
                                                        <w:top w:val="none" w:sz="0" w:space="0" w:color="auto"/>
                                                        <w:left w:val="none" w:sz="0" w:space="0" w:color="auto"/>
                                                        <w:bottom w:val="none" w:sz="0" w:space="0" w:color="auto"/>
                                                        <w:right w:val="none" w:sz="0" w:space="0" w:color="auto"/>
                                                      </w:divBdr>
                                                      <w:divsChild>
                                                        <w:div w:id="1564294558">
                                                          <w:marLeft w:val="3671"/>
                                                          <w:marRight w:val="0"/>
                                                          <w:marTop w:val="0"/>
                                                          <w:marBottom w:val="0"/>
                                                          <w:divBdr>
                                                            <w:top w:val="none" w:sz="0" w:space="0" w:color="auto"/>
                                                            <w:left w:val="none" w:sz="0" w:space="0" w:color="auto"/>
                                                            <w:bottom w:val="none" w:sz="0" w:space="0" w:color="auto"/>
                                                            <w:right w:val="none" w:sz="0" w:space="0" w:color="auto"/>
                                                          </w:divBdr>
                                                          <w:divsChild>
                                                            <w:div w:id="231308112">
                                                              <w:marLeft w:val="0"/>
                                                              <w:marRight w:val="0"/>
                                                              <w:marTop w:val="0"/>
                                                              <w:marBottom w:val="0"/>
                                                              <w:divBdr>
                                                                <w:top w:val="none" w:sz="0" w:space="0" w:color="auto"/>
                                                                <w:left w:val="none" w:sz="0" w:space="0" w:color="auto"/>
                                                                <w:bottom w:val="none" w:sz="0" w:space="0" w:color="auto"/>
                                                                <w:right w:val="none" w:sz="0" w:space="0" w:color="auto"/>
                                                              </w:divBdr>
                                                              <w:divsChild>
                                                                <w:div w:id="293104094">
                                                                  <w:marLeft w:val="0"/>
                                                                  <w:marRight w:val="0"/>
                                                                  <w:marTop w:val="0"/>
                                                                  <w:marBottom w:val="0"/>
                                                                  <w:divBdr>
                                                                    <w:top w:val="none" w:sz="0" w:space="0" w:color="auto"/>
                                                                    <w:left w:val="none" w:sz="0" w:space="0" w:color="auto"/>
                                                                    <w:bottom w:val="none" w:sz="0" w:space="0" w:color="auto"/>
                                                                    <w:right w:val="none" w:sz="0" w:space="0" w:color="auto"/>
                                                                  </w:divBdr>
                                                                  <w:divsChild>
                                                                    <w:div w:id="1647203418">
                                                                      <w:marLeft w:val="0"/>
                                                                      <w:marRight w:val="0"/>
                                                                      <w:marTop w:val="0"/>
                                                                      <w:marBottom w:val="0"/>
                                                                      <w:divBdr>
                                                                        <w:top w:val="none" w:sz="0" w:space="0" w:color="auto"/>
                                                                        <w:left w:val="none" w:sz="0" w:space="0" w:color="auto"/>
                                                                        <w:bottom w:val="none" w:sz="0" w:space="0" w:color="auto"/>
                                                                        <w:right w:val="none" w:sz="0" w:space="0" w:color="auto"/>
                                                                      </w:divBdr>
                                                                      <w:divsChild>
                                                                        <w:div w:id="2122140496">
                                                                          <w:marLeft w:val="0"/>
                                                                          <w:marRight w:val="0"/>
                                                                          <w:marTop w:val="0"/>
                                                                          <w:marBottom w:val="0"/>
                                                                          <w:divBdr>
                                                                            <w:top w:val="none" w:sz="0" w:space="0" w:color="auto"/>
                                                                            <w:left w:val="none" w:sz="0" w:space="0" w:color="auto"/>
                                                                            <w:bottom w:val="none" w:sz="0" w:space="0" w:color="auto"/>
                                                                            <w:right w:val="none" w:sz="0" w:space="0" w:color="auto"/>
                                                                          </w:divBdr>
                                                                          <w:divsChild>
                                                                            <w:div w:id="608314887">
                                                                              <w:marLeft w:val="0"/>
                                                                              <w:marRight w:val="0"/>
                                                                              <w:marTop w:val="0"/>
                                                                              <w:marBottom w:val="0"/>
                                                                              <w:divBdr>
                                                                                <w:top w:val="none" w:sz="0" w:space="0" w:color="auto"/>
                                                                                <w:left w:val="none" w:sz="0" w:space="0" w:color="auto"/>
                                                                                <w:bottom w:val="none" w:sz="0" w:space="0" w:color="auto"/>
                                                                                <w:right w:val="none" w:sz="0" w:space="0" w:color="auto"/>
                                                                              </w:divBdr>
                                                                              <w:divsChild>
                                                                                <w:div w:id="943346067">
                                                                                  <w:marLeft w:val="0"/>
                                                                                  <w:marRight w:val="0"/>
                                                                                  <w:marTop w:val="0"/>
                                                                                  <w:marBottom w:val="0"/>
                                                                                  <w:divBdr>
                                                                                    <w:top w:val="none" w:sz="0" w:space="0" w:color="auto"/>
                                                                                    <w:left w:val="none" w:sz="0" w:space="0" w:color="auto"/>
                                                                                    <w:bottom w:val="none" w:sz="0" w:space="0" w:color="auto"/>
                                                                                    <w:right w:val="none" w:sz="0" w:space="0" w:color="auto"/>
                                                                                  </w:divBdr>
                                                                                  <w:divsChild>
                                                                                    <w:div w:id="389499967">
                                                                                      <w:marLeft w:val="0"/>
                                                                                      <w:marRight w:val="0"/>
                                                                                      <w:marTop w:val="0"/>
                                                                                      <w:marBottom w:val="0"/>
                                                                                      <w:divBdr>
                                                                                        <w:top w:val="none" w:sz="0" w:space="0" w:color="auto"/>
                                                                                        <w:left w:val="none" w:sz="0" w:space="0" w:color="auto"/>
                                                                                        <w:bottom w:val="none" w:sz="0" w:space="0" w:color="auto"/>
                                                                                        <w:right w:val="none" w:sz="0" w:space="0" w:color="auto"/>
                                                                                      </w:divBdr>
                                                                                      <w:divsChild>
                                                                                        <w:div w:id="366180027">
                                                                                          <w:marLeft w:val="0"/>
                                                                                          <w:marRight w:val="0"/>
                                                                                          <w:marTop w:val="0"/>
                                                                                          <w:marBottom w:val="0"/>
                                                                                          <w:divBdr>
                                                                                            <w:top w:val="none" w:sz="0" w:space="0" w:color="auto"/>
                                                                                            <w:left w:val="none" w:sz="0" w:space="0" w:color="auto"/>
                                                                                            <w:bottom w:val="dotted" w:sz="6" w:space="4" w:color="D3D7D9"/>
                                                                                            <w:right w:val="none" w:sz="0" w:space="0" w:color="auto"/>
                                                                                          </w:divBdr>
                                                                                          <w:divsChild>
                                                                                            <w:div w:id="113908979">
                                                                                              <w:marLeft w:val="0"/>
                                                                                              <w:marRight w:val="0"/>
                                                                                              <w:marTop w:val="0"/>
                                                                                              <w:marBottom w:val="0"/>
                                                                                              <w:divBdr>
                                                                                                <w:top w:val="none" w:sz="0" w:space="0" w:color="auto"/>
                                                                                                <w:left w:val="none" w:sz="0" w:space="0" w:color="auto"/>
                                                                                                <w:bottom w:val="none" w:sz="0" w:space="0" w:color="auto"/>
                                                                                                <w:right w:val="none" w:sz="0" w:space="0" w:color="auto"/>
                                                                                              </w:divBdr>
                                                                                              <w:divsChild>
                                                                                                <w:div w:id="421265411">
                                                                                                  <w:marLeft w:val="0"/>
                                                                                                  <w:marRight w:val="0"/>
                                                                                                  <w:marTop w:val="0"/>
                                                                                                  <w:marBottom w:val="0"/>
                                                                                                  <w:divBdr>
                                                                                                    <w:top w:val="none" w:sz="0" w:space="0" w:color="auto"/>
                                                                                                    <w:left w:val="none" w:sz="0" w:space="0" w:color="auto"/>
                                                                                                    <w:bottom w:val="none" w:sz="0" w:space="0" w:color="auto"/>
                                                                                                    <w:right w:val="none" w:sz="0" w:space="0" w:color="auto"/>
                                                                                                  </w:divBdr>
                                                                                                  <w:divsChild>
                                                                                                    <w:div w:id="1130971925">
                                                                                                      <w:marLeft w:val="0"/>
                                                                                                      <w:marRight w:val="0"/>
                                                                                                      <w:marTop w:val="0"/>
                                                                                                      <w:marBottom w:val="0"/>
                                                                                                      <w:divBdr>
                                                                                                        <w:top w:val="none" w:sz="0" w:space="0" w:color="auto"/>
                                                                                                        <w:left w:val="none" w:sz="0" w:space="0" w:color="auto"/>
                                                                                                        <w:bottom w:val="none" w:sz="0" w:space="0" w:color="auto"/>
                                                                                                        <w:right w:val="none" w:sz="0" w:space="0" w:color="auto"/>
                                                                                                      </w:divBdr>
                                                                                                      <w:divsChild>
                                                                                                        <w:div w:id="1062947447">
                                                                                                          <w:marLeft w:val="0"/>
                                                                                                          <w:marRight w:val="0"/>
                                                                                                          <w:marTop w:val="0"/>
                                                                                                          <w:marBottom w:val="0"/>
                                                                                                          <w:divBdr>
                                                                                                            <w:top w:val="none" w:sz="0" w:space="0" w:color="auto"/>
                                                                                                            <w:left w:val="none" w:sz="0" w:space="0" w:color="auto"/>
                                                                                                            <w:bottom w:val="none" w:sz="0" w:space="0" w:color="auto"/>
                                                                                                            <w:right w:val="none" w:sz="0" w:space="0" w:color="auto"/>
                                                                                                          </w:divBdr>
                                                                                                          <w:divsChild>
                                                                                                            <w:div w:id="41458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2508915">
      <w:bodyDiv w:val="1"/>
      <w:marLeft w:val="0"/>
      <w:marRight w:val="0"/>
      <w:marTop w:val="0"/>
      <w:marBottom w:val="0"/>
      <w:divBdr>
        <w:top w:val="none" w:sz="0" w:space="0" w:color="auto"/>
        <w:left w:val="none" w:sz="0" w:space="0" w:color="auto"/>
        <w:bottom w:val="none" w:sz="0" w:space="0" w:color="auto"/>
        <w:right w:val="none" w:sz="0" w:space="0" w:color="auto"/>
      </w:divBdr>
      <w:divsChild>
        <w:div w:id="254360745">
          <w:marLeft w:val="0"/>
          <w:marRight w:val="0"/>
          <w:marTop w:val="0"/>
          <w:marBottom w:val="0"/>
          <w:divBdr>
            <w:top w:val="none" w:sz="0" w:space="0" w:color="auto"/>
            <w:left w:val="none" w:sz="0" w:space="0" w:color="auto"/>
            <w:bottom w:val="none" w:sz="0" w:space="0" w:color="auto"/>
            <w:right w:val="none" w:sz="0" w:space="0" w:color="auto"/>
          </w:divBdr>
          <w:divsChild>
            <w:div w:id="163084277">
              <w:marLeft w:val="0"/>
              <w:marRight w:val="0"/>
              <w:marTop w:val="0"/>
              <w:marBottom w:val="0"/>
              <w:divBdr>
                <w:top w:val="none" w:sz="0" w:space="0" w:color="auto"/>
                <w:left w:val="none" w:sz="0" w:space="0" w:color="auto"/>
                <w:bottom w:val="none" w:sz="0" w:space="0" w:color="auto"/>
                <w:right w:val="none" w:sz="0" w:space="0" w:color="auto"/>
              </w:divBdr>
              <w:divsChild>
                <w:div w:id="476336000">
                  <w:marLeft w:val="0"/>
                  <w:marRight w:val="0"/>
                  <w:marTop w:val="0"/>
                  <w:marBottom w:val="0"/>
                  <w:divBdr>
                    <w:top w:val="none" w:sz="0" w:space="0" w:color="auto"/>
                    <w:left w:val="none" w:sz="0" w:space="0" w:color="auto"/>
                    <w:bottom w:val="none" w:sz="0" w:space="0" w:color="auto"/>
                    <w:right w:val="none" w:sz="0" w:space="0" w:color="auto"/>
                  </w:divBdr>
                  <w:divsChild>
                    <w:div w:id="539513529">
                      <w:marLeft w:val="16"/>
                      <w:marRight w:val="16"/>
                      <w:marTop w:val="0"/>
                      <w:marBottom w:val="0"/>
                      <w:divBdr>
                        <w:top w:val="none" w:sz="0" w:space="0" w:color="auto"/>
                        <w:left w:val="none" w:sz="0" w:space="0" w:color="auto"/>
                        <w:bottom w:val="none" w:sz="0" w:space="0" w:color="auto"/>
                        <w:right w:val="none" w:sz="0" w:space="0" w:color="auto"/>
                      </w:divBdr>
                      <w:divsChild>
                        <w:div w:id="511189108">
                          <w:marLeft w:val="0"/>
                          <w:marRight w:val="0"/>
                          <w:marTop w:val="0"/>
                          <w:marBottom w:val="0"/>
                          <w:divBdr>
                            <w:top w:val="none" w:sz="0" w:space="0" w:color="auto"/>
                            <w:left w:val="none" w:sz="0" w:space="0" w:color="auto"/>
                            <w:bottom w:val="none" w:sz="0" w:space="0" w:color="auto"/>
                            <w:right w:val="none" w:sz="0" w:space="0" w:color="auto"/>
                          </w:divBdr>
                          <w:divsChild>
                            <w:div w:id="1758206525">
                              <w:marLeft w:val="0"/>
                              <w:marRight w:val="0"/>
                              <w:marTop w:val="0"/>
                              <w:marBottom w:val="0"/>
                              <w:divBdr>
                                <w:top w:val="none" w:sz="0" w:space="0" w:color="auto"/>
                                <w:left w:val="none" w:sz="0" w:space="0" w:color="auto"/>
                                <w:bottom w:val="none" w:sz="0" w:space="0" w:color="auto"/>
                                <w:right w:val="none" w:sz="0" w:space="0" w:color="auto"/>
                              </w:divBdr>
                              <w:divsChild>
                                <w:div w:id="1997024472">
                                  <w:marLeft w:val="0"/>
                                  <w:marRight w:val="0"/>
                                  <w:marTop w:val="0"/>
                                  <w:marBottom w:val="0"/>
                                  <w:divBdr>
                                    <w:top w:val="none" w:sz="0" w:space="0" w:color="auto"/>
                                    <w:left w:val="none" w:sz="0" w:space="0" w:color="auto"/>
                                    <w:bottom w:val="none" w:sz="0" w:space="0" w:color="auto"/>
                                    <w:right w:val="none" w:sz="0" w:space="0" w:color="auto"/>
                                  </w:divBdr>
                                  <w:divsChild>
                                    <w:div w:id="43481273">
                                      <w:marLeft w:val="0"/>
                                      <w:marRight w:val="0"/>
                                      <w:marTop w:val="0"/>
                                      <w:marBottom w:val="0"/>
                                      <w:divBdr>
                                        <w:top w:val="none" w:sz="0" w:space="0" w:color="auto"/>
                                        <w:left w:val="none" w:sz="0" w:space="0" w:color="auto"/>
                                        <w:bottom w:val="none" w:sz="0" w:space="0" w:color="auto"/>
                                        <w:right w:val="none" w:sz="0" w:space="0" w:color="auto"/>
                                      </w:divBdr>
                                      <w:divsChild>
                                        <w:div w:id="118695648">
                                          <w:marLeft w:val="0"/>
                                          <w:marRight w:val="0"/>
                                          <w:marTop w:val="0"/>
                                          <w:marBottom w:val="0"/>
                                          <w:divBdr>
                                            <w:top w:val="none" w:sz="0" w:space="0" w:color="auto"/>
                                            <w:left w:val="none" w:sz="0" w:space="0" w:color="auto"/>
                                            <w:bottom w:val="none" w:sz="0" w:space="0" w:color="auto"/>
                                            <w:right w:val="none" w:sz="0" w:space="0" w:color="auto"/>
                                          </w:divBdr>
                                          <w:divsChild>
                                            <w:div w:id="1780832182">
                                              <w:marLeft w:val="0"/>
                                              <w:marRight w:val="0"/>
                                              <w:marTop w:val="0"/>
                                              <w:marBottom w:val="0"/>
                                              <w:divBdr>
                                                <w:top w:val="none" w:sz="0" w:space="0" w:color="auto"/>
                                                <w:left w:val="none" w:sz="0" w:space="0" w:color="auto"/>
                                                <w:bottom w:val="none" w:sz="0" w:space="0" w:color="auto"/>
                                                <w:right w:val="none" w:sz="0" w:space="0" w:color="auto"/>
                                              </w:divBdr>
                                              <w:divsChild>
                                                <w:div w:id="755788286">
                                                  <w:marLeft w:val="0"/>
                                                  <w:marRight w:val="0"/>
                                                  <w:marTop w:val="0"/>
                                                  <w:marBottom w:val="158"/>
                                                  <w:divBdr>
                                                    <w:top w:val="none" w:sz="0" w:space="0" w:color="auto"/>
                                                    <w:left w:val="none" w:sz="0" w:space="0" w:color="auto"/>
                                                    <w:bottom w:val="none" w:sz="0" w:space="0" w:color="auto"/>
                                                    <w:right w:val="none" w:sz="0" w:space="0" w:color="auto"/>
                                                  </w:divBdr>
                                                  <w:divsChild>
                                                    <w:div w:id="734011308">
                                                      <w:marLeft w:val="0"/>
                                                      <w:marRight w:val="0"/>
                                                      <w:marTop w:val="0"/>
                                                      <w:marBottom w:val="0"/>
                                                      <w:divBdr>
                                                        <w:top w:val="none" w:sz="0" w:space="0" w:color="auto"/>
                                                        <w:left w:val="none" w:sz="0" w:space="0" w:color="auto"/>
                                                        <w:bottom w:val="none" w:sz="0" w:space="0" w:color="auto"/>
                                                        <w:right w:val="none" w:sz="0" w:space="0" w:color="auto"/>
                                                      </w:divBdr>
                                                      <w:divsChild>
                                                        <w:div w:id="1278833767">
                                                          <w:marLeft w:val="3671"/>
                                                          <w:marRight w:val="0"/>
                                                          <w:marTop w:val="0"/>
                                                          <w:marBottom w:val="0"/>
                                                          <w:divBdr>
                                                            <w:top w:val="none" w:sz="0" w:space="0" w:color="auto"/>
                                                            <w:left w:val="none" w:sz="0" w:space="0" w:color="auto"/>
                                                            <w:bottom w:val="none" w:sz="0" w:space="0" w:color="auto"/>
                                                            <w:right w:val="none" w:sz="0" w:space="0" w:color="auto"/>
                                                          </w:divBdr>
                                                          <w:divsChild>
                                                            <w:div w:id="408769674">
                                                              <w:marLeft w:val="0"/>
                                                              <w:marRight w:val="0"/>
                                                              <w:marTop w:val="0"/>
                                                              <w:marBottom w:val="0"/>
                                                              <w:divBdr>
                                                                <w:top w:val="none" w:sz="0" w:space="0" w:color="auto"/>
                                                                <w:left w:val="none" w:sz="0" w:space="0" w:color="auto"/>
                                                                <w:bottom w:val="none" w:sz="0" w:space="0" w:color="auto"/>
                                                                <w:right w:val="none" w:sz="0" w:space="0" w:color="auto"/>
                                                              </w:divBdr>
                                                              <w:divsChild>
                                                                <w:div w:id="2023432819">
                                                                  <w:marLeft w:val="0"/>
                                                                  <w:marRight w:val="0"/>
                                                                  <w:marTop w:val="0"/>
                                                                  <w:marBottom w:val="0"/>
                                                                  <w:divBdr>
                                                                    <w:top w:val="none" w:sz="0" w:space="0" w:color="auto"/>
                                                                    <w:left w:val="none" w:sz="0" w:space="0" w:color="auto"/>
                                                                    <w:bottom w:val="none" w:sz="0" w:space="0" w:color="auto"/>
                                                                    <w:right w:val="none" w:sz="0" w:space="0" w:color="auto"/>
                                                                  </w:divBdr>
                                                                  <w:divsChild>
                                                                    <w:div w:id="286200793">
                                                                      <w:marLeft w:val="0"/>
                                                                      <w:marRight w:val="0"/>
                                                                      <w:marTop w:val="0"/>
                                                                      <w:marBottom w:val="0"/>
                                                                      <w:divBdr>
                                                                        <w:top w:val="none" w:sz="0" w:space="0" w:color="auto"/>
                                                                        <w:left w:val="none" w:sz="0" w:space="0" w:color="auto"/>
                                                                        <w:bottom w:val="none" w:sz="0" w:space="0" w:color="auto"/>
                                                                        <w:right w:val="none" w:sz="0" w:space="0" w:color="auto"/>
                                                                      </w:divBdr>
                                                                      <w:divsChild>
                                                                        <w:div w:id="1604800391">
                                                                          <w:marLeft w:val="0"/>
                                                                          <w:marRight w:val="0"/>
                                                                          <w:marTop w:val="0"/>
                                                                          <w:marBottom w:val="0"/>
                                                                          <w:divBdr>
                                                                            <w:top w:val="none" w:sz="0" w:space="0" w:color="auto"/>
                                                                            <w:left w:val="none" w:sz="0" w:space="0" w:color="auto"/>
                                                                            <w:bottom w:val="none" w:sz="0" w:space="0" w:color="auto"/>
                                                                            <w:right w:val="none" w:sz="0" w:space="0" w:color="auto"/>
                                                                          </w:divBdr>
                                                                          <w:divsChild>
                                                                            <w:div w:id="1223298074">
                                                                              <w:marLeft w:val="0"/>
                                                                              <w:marRight w:val="0"/>
                                                                              <w:marTop w:val="0"/>
                                                                              <w:marBottom w:val="0"/>
                                                                              <w:divBdr>
                                                                                <w:top w:val="none" w:sz="0" w:space="0" w:color="auto"/>
                                                                                <w:left w:val="none" w:sz="0" w:space="0" w:color="auto"/>
                                                                                <w:bottom w:val="none" w:sz="0" w:space="0" w:color="auto"/>
                                                                                <w:right w:val="none" w:sz="0" w:space="0" w:color="auto"/>
                                                                              </w:divBdr>
                                                                              <w:divsChild>
                                                                                <w:div w:id="1772044007">
                                                                                  <w:marLeft w:val="0"/>
                                                                                  <w:marRight w:val="0"/>
                                                                                  <w:marTop w:val="0"/>
                                                                                  <w:marBottom w:val="0"/>
                                                                                  <w:divBdr>
                                                                                    <w:top w:val="none" w:sz="0" w:space="0" w:color="auto"/>
                                                                                    <w:left w:val="none" w:sz="0" w:space="0" w:color="auto"/>
                                                                                    <w:bottom w:val="none" w:sz="0" w:space="0" w:color="auto"/>
                                                                                    <w:right w:val="none" w:sz="0" w:space="0" w:color="auto"/>
                                                                                  </w:divBdr>
                                                                                  <w:divsChild>
                                                                                    <w:div w:id="836111730">
                                                                                      <w:marLeft w:val="0"/>
                                                                                      <w:marRight w:val="0"/>
                                                                                      <w:marTop w:val="0"/>
                                                                                      <w:marBottom w:val="0"/>
                                                                                      <w:divBdr>
                                                                                        <w:top w:val="none" w:sz="0" w:space="0" w:color="auto"/>
                                                                                        <w:left w:val="none" w:sz="0" w:space="0" w:color="auto"/>
                                                                                        <w:bottom w:val="none" w:sz="0" w:space="0" w:color="auto"/>
                                                                                        <w:right w:val="none" w:sz="0" w:space="0" w:color="auto"/>
                                                                                      </w:divBdr>
                                                                                      <w:divsChild>
                                                                                        <w:div w:id="1327513869">
                                                                                          <w:marLeft w:val="0"/>
                                                                                          <w:marRight w:val="0"/>
                                                                                          <w:marTop w:val="0"/>
                                                                                          <w:marBottom w:val="0"/>
                                                                                          <w:divBdr>
                                                                                            <w:top w:val="none" w:sz="0" w:space="0" w:color="auto"/>
                                                                                            <w:left w:val="none" w:sz="0" w:space="0" w:color="auto"/>
                                                                                            <w:bottom w:val="dotted" w:sz="6" w:space="4" w:color="D3D7D9"/>
                                                                                            <w:right w:val="none" w:sz="0" w:space="0" w:color="auto"/>
                                                                                          </w:divBdr>
                                                                                          <w:divsChild>
                                                                                            <w:div w:id="208958174">
                                                                                              <w:marLeft w:val="0"/>
                                                                                              <w:marRight w:val="0"/>
                                                                                              <w:marTop w:val="0"/>
                                                                                              <w:marBottom w:val="0"/>
                                                                                              <w:divBdr>
                                                                                                <w:top w:val="none" w:sz="0" w:space="0" w:color="auto"/>
                                                                                                <w:left w:val="none" w:sz="0" w:space="0" w:color="auto"/>
                                                                                                <w:bottom w:val="none" w:sz="0" w:space="0" w:color="auto"/>
                                                                                                <w:right w:val="none" w:sz="0" w:space="0" w:color="auto"/>
                                                                                              </w:divBdr>
                                                                                              <w:divsChild>
                                                                                                <w:div w:id="1115829622">
                                                                                                  <w:marLeft w:val="0"/>
                                                                                                  <w:marRight w:val="0"/>
                                                                                                  <w:marTop w:val="0"/>
                                                                                                  <w:marBottom w:val="0"/>
                                                                                                  <w:divBdr>
                                                                                                    <w:top w:val="none" w:sz="0" w:space="0" w:color="auto"/>
                                                                                                    <w:left w:val="none" w:sz="0" w:space="0" w:color="auto"/>
                                                                                                    <w:bottom w:val="none" w:sz="0" w:space="0" w:color="auto"/>
                                                                                                    <w:right w:val="none" w:sz="0" w:space="0" w:color="auto"/>
                                                                                                  </w:divBdr>
                                                                                                  <w:divsChild>
                                                                                                    <w:div w:id="951011618">
                                                                                                      <w:marLeft w:val="0"/>
                                                                                                      <w:marRight w:val="0"/>
                                                                                                      <w:marTop w:val="0"/>
                                                                                                      <w:marBottom w:val="0"/>
                                                                                                      <w:divBdr>
                                                                                                        <w:top w:val="none" w:sz="0" w:space="0" w:color="auto"/>
                                                                                                        <w:left w:val="none" w:sz="0" w:space="0" w:color="auto"/>
                                                                                                        <w:bottom w:val="none" w:sz="0" w:space="0" w:color="auto"/>
                                                                                                        <w:right w:val="none" w:sz="0" w:space="0" w:color="auto"/>
                                                                                                      </w:divBdr>
                                                                                                      <w:divsChild>
                                                                                                        <w:div w:id="255138903">
                                                                                                          <w:marLeft w:val="0"/>
                                                                                                          <w:marRight w:val="0"/>
                                                                                                          <w:marTop w:val="0"/>
                                                                                                          <w:marBottom w:val="0"/>
                                                                                                          <w:divBdr>
                                                                                                            <w:top w:val="none" w:sz="0" w:space="0" w:color="auto"/>
                                                                                                            <w:left w:val="none" w:sz="0" w:space="0" w:color="auto"/>
                                                                                                            <w:bottom w:val="none" w:sz="0" w:space="0" w:color="auto"/>
                                                                                                            <w:right w:val="none" w:sz="0" w:space="0" w:color="auto"/>
                                                                                                          </w:divBdr>
                                                                                                          <w:divsChild>
                                                                                                            <w:div w:id="145038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227206">
                                                                                                      <w:marLeft w:val="0"/>
                                                                                                      <w:marRight w:val="0"/>
                                                                                                      <w:marTop w:val="0"/>
                                                                                                      <w:marBottom w:val="0"/>
                                                                                                      <w:divBdr>
                                                                                                        <w:top w:val="none" w:sz="0" w:space="0" w:color="auto"/>
                                                                                                        <w:left w:val="none" w:sz="0" w:space="0" w:color="auto"/>
                                                                                                        <w:bottom w:val="none" w:sz="0" w:space="0" w:color="auto"/>
                                                                                                        <w:right w:val="none" w:sz="0" w:space="0" w:color="auto"/>
                                                                                                      </w:divBdr>
                                                                                                      <w:divsChild>
                                                                                                        <w:div w:id="801577465">
                                                                                                          <w:marLeft w:val="0"/>
                                                                                                          <w:marRight w:val="0"/>
                                                                                                          <w:marTop w:val="0"/>
                                                                                                          <w:marBottom w:val="0"/>
                                                                                                          <w:divBdr>
                                                                                                            <w:top w:val="none" w:sz="0" w:space="0" w:color="auto"/>
                                                                                                            <w:left w:val="none" w:sz="0" w:space="0" w:color="auto"/>
                                                                                                            <w:bottom w:val="none" w:sz="0" w:space="0" w:color="auto"/>
                                                                                                            <w:right w:val="none" w:sz="0" w:space="0" w:color="auto"/>
                                                                                                          </w:divBdr>
                                                                                                          <w:divsChild>
                                                                                                            <w:div w:id="119519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37501233">
      <w:bodyDiv w:val="1"/>
      <w:marLeft w:val="0"/>
      <w:marRight w:val="0"/>
      <w:marTop w:val="0"/>
      <w:marBottom w:val="0"/>
      <w:divBdr>
        <w:top w:val="none" w:sz="0" w:space="0" w:color="auto"/>
        <w:left w:val="none" w:sz="0" w:space="0" w:color="auto"/>
        <w:bottom w:val="none" w:sz="0" w:space="0" w:color="auto"/>
        <w:right w:val="none" w:sz="0" w:space="0" w:color="auto"/>
      </w:divBdr>
      <w:divsChild>
        <w:div w:id="1274438020">
          <w:marLeft w:val="0"/>
          <w:marRight w:val="0"/>
          <w:marTop w:val="0"/>
          <w:marBottom w:val="0"/>
          <w:divBdr>
            <w:top w:val="none" w:sz="0" w:space="0" w:color="auto"/>
            <w:left w:val="none" w:sz="0" w:space="0" w:color="auto"/>
            <w:bottom w:val="none" w:sz="0" w:space="0" w:color="auto"/>
            <w:right w:val="none" w:sz="0" w:space="0" w:color="auto"/>
          </w:divBdr>
          <w:divsChild>
            <w:div w:id="1790775376">
              <w:marLeft w:val="0"/>
              <w:marRight w:val="0"/>
              <w:marTop w:val="0"/>
              <w:marBottom w:val="0"/>
              <w:divBdr>
                <w:top w:val="none" w:sz="0" w:space="0" w:color="auto"/>
                <w:left w:val="none" w:sz="0" w:space="0" w:color="auto"/>
                <w:bottom w:val="none" w:sz="0" w:space="0" w:color="auto"/>
                <w:right w:val="none" w:sz="0" w:space="0" w:color="auto"/>
              </w:divBdr>
              <w:divsChild>
                <w:div w:id="2090424342">
                  <w:marLeft w:val="0"/>
                  <w:marRight w:val="0"/>
                  <w:marTop w:val="0"/>
                  <w:marBottom w:val="0"/>
                  <w:divBdr>
                    <w:top w:val="none" w:sz="0" w:space="0" w:color="auto"/>
                    <w:left w:val="none" w:sz="0" w:space="0" w:color="auto"/>
                    <w:bottom w:val="none" w:sz="0" w:space="0" w:color="auto"/>
                    <w:right w:val="none" w:sz="0" w:space="0" w:color="auto"/>
                  </w:divBdr>
                  <w:divsChild>
                    <w:div w:id="2145416984">
                      <w:marLeft w:val="16"/>
                      <w:marRight w:val="16"/>
                      <w:marTop w:val="0"/>
                      <w:marBottom w:val="0"/>
                      <w:divBdr>
                        <w:top w:val="none" w:sz="0" w:space="0" w:color="auto"/>
                        <w:left w:val="none" w:sz="0" w:space="0" w:color="auto"/>
                        <w:bottom w:val="none" w:sz="0" w:space="0" w:color="auto"/>
                        <w:right w:val="none" w:sz="0" w:space="0" w:color="auto"/>
                      </w:divBdr>
                      <w:divsChild>
                        <w:div w:id="1508986332">
                          <w:marLeft w:val="0"/>
                          <w:marRight w:val="0"/>
                          <w:marTop w:val="0"/>
                          <w:marBottom w:val="0"/>
                          <w:divBdr>
                            <w:top w:val="none" w:sz="0" w:space="0" w:color="auto"/>
                            <w:left w:val="none" w:sz="0" w:space="0" w:color="auto"/>
                            <w:bottom w:val="none" w:sz="0" w:space="0" w:color="auto"/>
                            <w:right w:val="none" w:sz="0" w:space="0" w:color="auto"/>
                          </w:divBdr>
                          <w:divsChild>
                            <w:div w:id="1818062651">
                              <w:marLeft w:val="0"/>
                              <w:marRight w:val="0"/>
                              <w:marTop w:val="0"/>
                              <w:marBottom w:val="0"/>
                              <w:divBdr>
                                <w:top w:val="none" w:sz="0" w:space="0" w:color="auto"/>
                                <w:left w:val="none" w:sz="0" w:space="0" w:color="auto"/>
                                <w:bottom w:val="none" w:sz="0" w:space="0" w:color="auto"/>
                                <w:right w:val="none" w:sz="0" w:space="0" w:color="auto"/>
                              </w:divBdr>
                              <w:divsChild>
                                <w:div w:id="1766876877">
                                  <w:marLeft w:val="0"/>
                                  <w:marRight w:val="0"/>
                                  <w:marTop w:val="0"/>
                                  <w:marBottom w:val="0"/>
                                  <w:divBdr>
                                    <w:top w:val="none" w:sz="0" w:space="0" w:color="auto"/>
                                    <w:left w:val="none" w:sz="0" w:space="0" w:color="auto"/>
                                    <w:bottom w:val="none" w:sz="0" w:space="0" w:color="auto"/>
                                    <w:right w:val="none" w:sz="0" w:space="0" w:color="auto"/>
                                  </w:divBdr>
                                  <w:divsChild>
                                    <w:div w:id="575165805">
                                      <w:marLeft w:val="0"/>
                                      <w:marRight w:val="0"/>
                                      <w:marTop w:val="0"/>
                                      <w:marBottom w:val="0"/>
                                      <w:divBdr>
                                        <w:top w:val="none" w:sz="0" w:space="0" w:color="auto"/>
                                        <w:left w:val="none" w:sz="0" w:space="0" w:color="auto"/>
                                        <w:bottom w:val="none" w:sz="0" w:space="0" w:color="auto"/>
                                        <w:right w:val="none" w:sz="0" w:space="0" w:color="auto"/>
                                      </w:divBdr>
                                      <w:divsChild>
                                        <w:div w:id="243227455">
                                          <w:marLeft w:val="0"/>
                                          <w:marRight w:val="0"/>
                                          <w:marTop w:val="0"/>
                                          <w:marBottom w:val="0"/>
                                          <w:divBdr>
                                            <w:top w:val="none" w:sz="0" w:space="0" w:color="auto"/>
                                            <w:left w:val="none" w:sz="0" w:space="0" w:color="auto"/>
                                            <w:bottom w:val="none" w:sz="0" w:space="0" w:color="auto"/>
                                            <w:right w:val="none" w:sz="0" w:space="0" w:color="auto"/>
                                          </w:divBdr>
                                          <w:divsChild>
                                            <w:div w:id="158036844">
                                              <w:marLeft w:val="0"/>
                                              <w:marRight w:val="0"/>
                                              <w:marTop w:val="0"/>
                                              <w:marBottom w:val="0"/>
                                              <w:divBdr>
                                                <w:top w:val="none" w:sz="0" w:space="0" w:color="auto"/>
                                                <w:left w:val="none" w:sz="0" w:space="0" w:color="auto"/>
                                                <w:bottom w:val="none" w:sz="0" w:space="0" w:color="auto"/>
                                                <w:right w:val="none" w:sz="0" w:space="0" w:color="auto"/>
                                              </w:divBdr>
                                              <w:divsChild>
                                                <w:div w:id="1259018796">
                                                  <w:marLeft w:val="0"/>
                                                  <w:marRight w:val="0"/>
                                                  <w:marTop w:val="0"/>
                                                  <w:marBottom w:val="158"/>
                                                  <w:divBdr>
                                                    <w:top w:val="none" w:sz="0" w:space="0" w:color="auto"/>
                                                    <w:left w:val="none" w:sz="0" w:space="0" w:color="auto"/>
                                                    <w:bottom w:val="none" w:sz="0" w:space="0" w:color="auto"/>
                                                    <w:right w:val="none" w:sz="0" w:space="0" w:color="auto"/>
                                                  </w:divBdr>
                                                  <w:divsChild>
                                                    <w:div w:id="1020080670">
                                                      <w:marLeft w:val="0"/>
                                                      <w:marRight w:val="0"/>
                                                      <w:marTop w:val="0"/>
                                                      <w:marBottom w:val="0"/>
                                                      <w:divBdr>
                                                        <w:top w:val="none" w:sz="0" w:space="0" w:color="auto"/>
                                                        <w:left w:val="none" w:sz="0" w:space="0" w:color="auto"/>
                                                        <w:bottom w:val="none" w:sz="0" w:space="0" w:color="auto"/>
                                                        <w:right w:val="none" w:sz="0" w:space="0" w:color="auto"/>
                                                      </w:divBdr>
                                                      <w:divsChild>
                                                        <w:div w:id="219942975">
                                                          <w:marLeft w:val="3671"/>
                                                          <w:marRight w:val="0"/>
                                                          <w:marTop w:val="0"/>
                                                          <w:marBottom w:val="0"/>
                                                          <w:divBdr>
                                                            <w:top w:val="none" w:sz="0" w:space="0" w:color="auto"/>
                                                            <w:left w:val="none" w:sz="0" w:space="0" w:color="auto"/>
                                                            <w:bottom w:val="none" w:sz="0" w:space="0" w:color="auto"/>
                                                            <w:right w:val="none" w:sz="0" w:space="0" w:color="auto"/>
                                                          </w:divBdr>
                                                          <w:divsChild>
                                                            <w:div w:id="2128154205">
                                                              <w:marLeft w:val="0"/>
                                                              <w:marRight w:val="0"/>
                                                              <w:marTop w:val="0"/>
                                                              <w:marBottom w:val="0"/>
                                                              <w:divBdr>
                                                                <w:top w:val="none" w:sz="0" w:space="0" w:color="auto"/>
                                                                <w:left w:val="none" w:sz="0" w:space="0" w:color="auto"/>
                                                                <w:bottom w:val="none" w:sz="0" w:space="0" w:color="auto"/>
                                                                <w:right w:val="none" w:sz="0" w:space="0" w:color="auto"/>
                                                              </w:divBdr>
                                                              <w:divsChild>
                                                                <w:div w:id="1270117998">
                                                                  <w:marLeft w:val="0"/>
                                                                  <w:marRight w:val="0"/>
                                                                  <w:marTop w:val="0"/>
                                                                  <w:marBottom w:val="0"/>
                                                                  <w:divBdr>
                                                                    <w:top w:val="none" w:sz="0" w:space="0" w:color="auto"/>
                                                                    <w:left w:val="none" w:sz="0" w:space="0" w:color="auto"/>
                                                                    <w:bottom w:val="none" w:sz="0" w:space="0" w:color="auto"/>
                                                                    <w:right w:val="none" w:sz="0" w:space="0" w:color="auto"/>
                                                                  </w:divBdr>
                                                                  <w:divsChild>
                                                                    <w:div w:id="1808812883">
                                                                      <w:marLeft w:val="0"/>
                                                                      <w:marRight w:val="0"/>
                                                                      <w:marTop w:val="0"/>
                                                                      <w:marBottom w:val="0"/>
                                                                      <w:divBdr>
                                                                        <w:top w:val="none" w:sz="0" w:space="0" w:color="auto"/>
                                                                        <w:left w:val="none" w:sz="0" w:space="0" w:color="auto"/>
                                                                        <w:bottom w:val="none" w:sz="0" w:space="0" w:color="auto"/>
                                                                        <w:right w:val="none" w:sz="0" w:space="0" w:color="auto"/>
                                                                      </w:divBdr>
                                                                      <w:divsChild>
                                                                        <w:div w:id="1535653531">
                                                                          <w:marLeft w:val="0"/>
                                                                          <w:marRight w:val="0"/>
                                                                          <w:marTop w:val="0"/>
                                                                          <w:marBottom w:val="0"/>
                                                                          <w:divBdr>
                                                                            <w:top w:val="none" w:sz="0" w:space="0" w:color="auto"/>
                                                                            <w:left w:val="none" w:sz="0" w:space="0" w:color="auto"/>
                                                                            <w:bottom w:val="none" w:sz="0" w:space="0" w:color="auto"/>
                                                                            <w:right w:val="none" w:sz="0" w:space="0" w:color="auto"/>
                                                                          </w:divBdr>
                                                                          <w:divsChild>
                                                                            <w:div w:id="1487549553">
                                                                              <w:marLeft w:val="0"/>
                                                                              <w:marRight w:val="0"/>
                                                                              <w:marTop w:val="0"/>
                                                                              <w:marBottom w:val="0"/>
                                                                              <w:divBdr>
                                                                                <w:top w:val="none" w:sz="0" w:space="0" w:color="auto"/>
                                                                                <w:left w:val="none" w:sz="0" w:space="0" w:color="auto"/>
                                                                                <w:bottom w:val="none" w:sz="0" w:space="0" w:color="auto"/>
                                                                                <w:right w:val="none" w:sz="0" w:space="0" w:color="auto"/>
                                                                              </w:divBdr>
                                                                              <w:divsChild>
                                                                                <w:div w:id="696850860">
                                                                                  <w:marLeft w:val="0"/>
                                                                                  <w:marRight w:val="0"/>
                                                                                  <w:marTop w:val="0"/>
                                                                                  <w:marBottom w:val="0"/>
                                                                                  <w:divBdr>
                                                                                    <w:top w:val="none" w:sz="0" w:space="0" w:color="auto"/>
                                                                                    <w:left w:val="none" w:sz="0" w:space="0" w:color="auto"/>
                                                                                    <w:bottom w:val="none" w:sz="0" w:space="0" w:color="auto"/>
                                                                                    <w:right w:val="none" w:sz="0" w:space="0" w:color="auto"/>
                                                                                  </w:divBdr>
                                                                                  <w:divsChild>
                                                                                    <w:div w:id="1485391421">
                                                                                      <w:marLeft w:val="0"/>
                                                                                      <w:marRight w:val="0"/>
                                                                                      <w:marTop w:val="0"/>
                                                                                      <w:marBottom w:val="0"/>
                                                                                      <w:divBdr>
                                                                                        <w:top w:val="none" w:sz="0" w:space="0" w:color="auto"/>
                                                                                        <w:left w:val="none" w:sz="0" w:space="0" w:color="auto"/>
                                                                                        <w:bottom w:val="none" w:sz="0" w:space="0" w:color="auto"/>
                                                                                        <w:right w:val="none" w:sz="0" w:space="0" w:color="auto"/>
                                                                                      </w:divBdr>
                                                                                      <w:divsChild>
                                                                                        <w:div w:id="1814902947">
                                                                                          <w:marLeft w:val="0"/>
                                                                                          <w:marRight w:val="0"/>
                                                                                          <w:marTop w:val="0"/>
                                                                                          <w:marBottom w:val="0"/>
                                                                                          <w:divBdr>
                                                                                            <w:top w:val="none" w:sz="0" w:space="0" w:color="auto"/>
                                                                                            <w:left w:val="none" w:sz="0" w:space="0" w:color="auto"/>
                                                                                            <w:bottom w:val="dotted" w:sz="6" w:space="4" w:color="D3D7D9"/>
                                                                                            <w:right w:val="none" w:sz="0" w:space="0" w:color="auto"/>
                                                                                          </w:divBdr>
                                                                                          <w:divsChild>
                                                                                            <w:div w:id="1339040219">
                                                                                              <w:marLeft w:val="0"/>
                                                                                              <w:marRight w:val="0"/>
                                                                                              <w:marTop w:val="0"/>
                                                                                              <w:marBottom w:val="0"/>
                                                                                              <w:divBdr>
                                                                                                <w:top w:val="none" w:sz="0" w:space="0" w:color="auto"/>
                                                                                                <w:left w:val="none" w:sz="0" w:space="0" w:color="auto"/>
                                                                                                <w:bottom w:val="none" w:sz="0" w:space="0" w:color="auto"/>
                                                                                                <w:right w:val="none" w:sz="0" w:space="0" w:color="auto"/>
                                                                                              </w:divBdr>
                                                                                              <w:divsChild>
                                                                                                <w:div w:id="2076001410">
                                                                                                  <w:marLeft w:val="0"/>
                                                                                                  <w:marRight w:val="0"/>
                                                                                                  <w:marTop w:val="0"/>
                                                                                                  <w:marBottom w:val="0"/>
                                                                                                  <w:divBdr>
                                                                                                    <w:top w:val="none" w:sz="0" w:space="0" w:color="auto"/>
                                                                                                    <w:left w:val="none" w:sz="0" w:space="0" w:color="auto"/>
                                                                                                    <w:bottom w:val="none" w:sz="0" w:space="0" w:color="auto"/>
                                                                                                    <w:right w:val="none" w:sz="0" w:space="0" w:color="auto"/>
                                                                                                  </w:divBdr>
                                                                                                  <w:divsChild>
                                                                                                    <w:div w:id="2080246551">
                                                                                                      <w:marLeft w:val="0"/>
                                                                                                      <w:marRight w:val="0"/>
                                                                                                      <w:marTop w:val="0"/>
                                                                                                      <w:marBottom w:val="0"/>
                                                                                                      <w:divBdr>
                                                                                                        <w:top w:val="none" w:sz="0" w:space="0" w:color="auto"/>
                                                                                                        <w:left w:val="none" w:sz="0" w:space="0" w:color="auto"/>
                                                                                                        <w:bottom w:val="none" w:sz="0" w:space="0" w:color="auto"/>
                                                                                                        <w:right w:val="none" w:sz="0" w:space="0" w:color="auto"/>
                                                                                                      </w:divBdr>
                                                                                                      <w:divsChild>
                                                                                                        <w:div w:id="979648653">
                                                                                                          <w:marLeft w:val="0"/>
                                                                                                          <w:marRight w:val="0"/>
                                                                                                          <w:marTop w:val="0"/>
                                                                                                          <w:marBottom w:val="0"/>
                                                                                                          <w:divBdr>
                                                                                                            <w:top w:val="none" w:sz="0" w:space="0" w:color="auto"/>
                                                                                                            <w:left w:val="none" w:sz="0" w:space="0" w:color="auto"/>
                                                                                                            <w:bottom w:val="none" w:sz="0" w:space="0" w:color="auto"/>
                                                                                                            <w:right w:val="none" w:sz="0" w:space="0" w:color="auto"/>
                                                                                                          </w:divBdr>
                                                                                                          <w:divsChild>
                                                                                                            <w:div w:id="84216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93863515">
      <w:bodyDiv w:val="1"/>
      <w:marLeft w:val="0"/>
      <w:marRight w:val="0"/>
      <w:marTop w:val="0"/>
      <w:marBottom w:val="0"/>
      <w:divBdr>
        <w:top w:val="none" w:sz="0" w:space="0" w:color="auto"/>
        <w:left w:val="none" w:sz="0" w:space="0" w:color="auto"/>
        <w:bottom w:val="none" w:sz="0" w:space="0" w:color="auto"/>
        <w:right w:val="none" w:sz="0" w:space="0" w:color="auto"/>
      </w:divBdr>
      <w:divsChild>
        <w:div w:id="737477213">
          <w:marLeft w:val="0"/>
          <w:marRight w:val="0"/>
          <w:marTop w:val="0"/>
          <w:marBottom w:val="0"/>
          <w:divBdr>
            <w:top w:val="none" w:sz="0" w:space="0" w:color="auto"/>
            <w:left w:val="none" w:sz="0" w:space="0" w:color="auto"/>
            <w:bottom w:val="none" w:sz="0" w:space="0" w:color="auto"/>
            <w:right w:val="none" w:sz="0" w:space="0" w:color="auto"/>
          </w:divBdr>
          <w:divsChild>
            <w:div w:id="286355685">
              <w:marLeft w:val="0"/>
              <w:marRight w:val="0"/>
              <w:marTop w:val="0"/>
              <w:marBottom w:val="0"/>
              <w:divBdr>
                <w:top w:val="none" w:sz="0" w:space="0" w:color="auto"/>
                <w:left w:val="none" w:sz="0" w:space="0" w:color="auto"/>
                <w:bottom w:val="none" w:sz="0" w:space="0" w:color="auto"/>
                <w:right w:val="none" w:sz="0" w:space="0" w:color="auto"/>
              </w:divBdr>
              <w:divsChild>
                <w:div w:id="1991978935">
                  <w:marLeft w:val="0"/>
                  <w:marRight w:val="0"/>
                  <w:marTop w:val="0"/>
                  <w:marBottom w:val="0"/>
                  <w:divBdr>
                    <w:top w:val="none" w:sz="0" w:space="0" w:color="auto"/>
                    <w:left w:val="none" w:sz="0" w:space="0" w:color="auto"/>
                    <w:bottom w:val="none" w:sz="0" w:space="0" w:color="auto"/>
                    <w:right w:val="none" w:sz="0" w:space="0" w:color="auto"/>
                  </w:divBdr>
                  <w:divsChild>
                    <w:div w:id="493373378">
                      <w:marLeft w:val="15"/>
                      <w:marRight w:val="15"/>
                      <w:marTop w:val="0"/>
                      <w:marBottom w:val="0"/>
                      <w:divBdr>
                        <w:top w:val="none" w:sz="0" w:space="0" w:color="auto"/>
                        <w:left w:val="none" w:sz="0" w:space="0" w:color="auto"/>
                        <w:bottom w:val="none" w:sz="0" w:space="0" w:color="auto"/>
                        <w:right w:val="none" w:sz="0" w:space="0" w:color="auto"/>
                      </w:divBdr>
                      <w:divsChild>
                        <w:div w:id="600720643">
                          <w:marLeft w:val="0"/>
                          <w:marRight w:val="0"/>
                          <w:marTop w:val="0"/>
                          <w:marBottom w:val="0"/>
                          <w:divBdr>
                            <w:top w:val="none" w:sz="0" w:space="0" w:color="auto"/>
                            <w:left w:val="none" w:sz="0" w:space="0" w:color="auto"/>
                            <w:bottom w:val="none" w:sz="0" w:space="0" w:color="auto"/>
                            <w:right w:val="none" w:sz="0" w:space="0" w:color="auto"/>
                          </w:divBdr>
                          <w:divsChild>
                            <w:div w:id="1224608149">
                              <w:marLeft w:val="0"/>
                              <w:marRight w:val="0"/>
                              <w:marTop w:val="0"/>
                              <w:marBottom w:val="0"/>
                              <w:divBdr>
                                <w:top w:val="none" w:sz="0" w:space="0" w:color="auto"/>
                                <w:left w:val="none" w:sz="0" w:space="0" w:color="auto"/>
                                <w:bottom w:val="none" w:sz="0" w:space="0" w:color="auto"/>
                                <w:right w:val="none" w:sz="0" w:space="0" w:color="auto"/>
                              </w:divBdr>
                              <w:divsChild>
                                <w:div w:id="1115518432">
                                  <w:marLeft w:val="0"/>
                                  <w:marRight w:val="0"/>
                                  <w:marTop w:val="0"/>
                                  <w:marBottom w:val="0"/>
                                  <w:divBdr>
                                    <w:top w:val="none" w:sz="0" w:space="0" w:color="auto"/>
                                    <w:left w:val="none" w:sz="0" w:space="0" w:color="auto"/>
                                    <w:bottom w:val="none" w:sz="0" w:space="0" w:color="auto"/>
                                    <w:right w:val="none" w:sz="0" w:space="0" w:color="auto"/>
                                  </w:divBdr>
                                  <w:divsChild>
                                    <w:div w:id="2135563901">
                                      <w:marLeft w:val="0"/>
                                      <w:marRight w:val="0"/>
                                      <w:marTop w:val="0"/>
                                      <w:marBottom w:val="0"/>
                                      <w:divBdr>
                                        <w:top w:val="none" w:sz="0" w:space="0" w:color="auto"/>
                                        <w:left w:val="none" w:sz="0" w:space="0" w:color="auto"/>
                                        <w:bottom w:val="none" w:sz="0" w:space="0" w:color="auto"/>
                                        <w:right w:val="none" w:sz="0" w:space="0" w:color="auto"/>
                                      </w:divBdr>
                                      <w:divsChild>
                                        <w:div w:id="1170801994">
                                          <w:marLeft w:val="0"/>
                                          <w:marRight w:val="0"/>
                                          <w:marTop w:val="0"/>
                                          <w:marBottom w:val="0"/>
                                          <w:divBdr>
                                            <w:top w:val="none" w:sz="0" w:space="0" w:color="auto"/>
                                            <w:left w:val="none" w:sz="0" w:space="0" w:color="auto"/>
                                            <w:bottom w:val="none" w:sz="0" w:space="0" w:color="auto"/>
                                            <w:right w:val="none" w:sz="0" w:space="0" w:color="auto"/>
                                          </w:divBdr>
                                          <w:divsChild>
                                            <w:div w:id="1126047791">
                                              <w:marLeft w:val="0"/>
                                              <w:marRight w:val="0"/>
                                              <w:marTop w:val="0"/>
                                              <w:marBottom w:val="0"/>
                                              <w:divBdr>
                                                <w:top w:val="none" w:sz="0" w:space="0" w:color="auto"/>
                                                <w:left w:val="none" w:sz="0" w:space="0" w:color="auto"/>
                                                <w:bottom w:val="none" w:sz="0" w:space="0" w:color="auto"/>
                                                <w:right w:val="none" w:sz="0" w:space="0" w:color="auto"/>
                                              </w:divBdr>
                                              <w:divsChild>
                                                <w:div w:id="1541286716">
                                                  <w:marLeft w:val="0"/>
                                                  <w:marRight w:val="0"/>
                                                  <w:marTop w:val="0"/>
                                                  <w:marBottom w:val="150"/>
                                                  <w:divBdr>
                                                    <w:top w:val="none" w:sz="0" w:space="0" w:color="auto"/>
                                                    <w:left w:val="none" w:sz="0" w:space="0" w:color="auto"/>
                                                    <w:bottom w:val="none" w:sz="0" w:space="0" w:color="auto"/>
                                                    <w:right w:val="none" w:sz="0" w:space="0" w:color="auto"/>
                                                  </w:divBdr>
                                                  <w:divsChild>
                                                    <w:div w:id="1576475882">
                                                      <w:marLeft w:val="0"/>
                                                      <w:marRight w:val="0"/>
                                                      <w:marTop w:val="0"/>
                                                      <w:marBottom w:val="0"/>
                                                      <w:divBdr>
                                                        <w:top w:val="none" w:sz="0" w:space="0" w:color="auto"/>
                                                        <w:left w:val="none" w:sz="0" w:space="0" w:color="auto"/>
                                                        <w:bottom w:val="none" w:sz="0" w:space="0" w:color="auto"/>
                                                        <w:right w:val="none" w:sz="0" w:space="0" w:color="auto"/>
                                                      </w:divBdr>
                                                      <w:divsChild>
                                                        <w:div w:id="736704959">
                                                          <w:marLeft w:val="3480"/>
                                                          <w:marRight w:val="0"/>
                                                          <w:marTop w:val="0"/>
                                                          <w:marBottom w:val="0"/>
                                                          <w:divBdr>
                                                            <w:top w:val="none" w:sz="0" w:space="0" w:color="auto"/>
                                                            <w:left w:val="none" w:sz="0" w:space="0" w:color="auto"/>
                                                            <w:bottom w:val="none" w:sz="0" w:space="0" w:color="auto"/>
                                                            <w:right w:val="none" w:sz="0" w:space="0" w:color="auto"/>
                                                          </w:divBdr>
                                                          <w:divsChild>
                                                            <w:div w:id="538587320">
                                                              <w:marLeft w:val="0"/>
                                                              <w:marRight w:val="0"/>
                                                              <w:marTop w:val="0"/>
                                                              <w:marBottom w:val="0"/>
                                                              <w:divBdr>
                                                                <w:top w:val="none" w:sz="0" w:space="0" w:color="auto"/>
                                                                <w:left w:val="none" w:sz="0" w:space="0" w:color="auto"/>
                                                                <w:bottom w:val="none" w:sz="0" w:space="0" w:color="auto"/>
                                                                <w:right w:val="none" w:sz="0" w:space="0" w:color="auto"/>
                                                              </w:divBdr>
                                                              <w:divsChild>
                                                                <w:div w:id="1959213658">
                                                                  <w:marLeft w:val="0"/>
                                                                  <w:marRight w:val="0"/>
                                                                  <w:marTop w:val="0"/>
                                                                  <w:marBottom w:val="0"/>
                                                                  <w:divBdr>
                                                                    <w:top w:val="none" w:sz="0" w:space="0" w:color="auto"/>
                                                                    <w:left w:val="none" w:sz="0" w:space="0" w:color="auto"/>
                                                                    <w:bottom w:val="none" w:sz="0" w:space="0" w:color="auto"/>
                                                                    <w:right w:val="none" w:sz="0" w:space="0" w:color="auto"/>
                                                                  </w:divBdr>
                                                                  <w:divsChild>
                                                                    <w:div w:id="1908883150">
                                                                      <w:marLeft w:val="0"/>
                                                                      <w:marRight w:val="0"/>
                                                                      <w:marTop w:val="0"/>
                                                                      <w:marBottom w:val="0"/>
                                                                      <w:divBdr>
                                                                        <w:top w:val="none" w:sz="0" w:space="0" w:color="auto"/>
                                                                        <w:left w:val="none" w:sz="0" w:space="0" w:color="auto"/>
                                                                        <w:bottom w:val="none" w:sz="0" w:space="0" w:color="auto"/>
                                                                        <w:right w:val="none" w:sz="0" w:space="0" w:color="auto"/>
                                                                      </w:divBdr>
                                                                      <w:divsChild>
                                                                        <w:div w:id="26564640">
                                                                          <w:marLeft w:val="0"/>
                                                                          <w:marRight w:val="0"/>
                                                                          <w:marTop w:val="0"/>
                                                                          <w:marBottom w:val="0"/>
                                                                          <w:divBdr>
                                                                            <w:top w:val="none" w:sz="0" w:space="0" w:color="auto"/>
                                                                            <w:left w:val="none" w:sz="0" w:space="0" w:color="auto"/>
                                                                            <w:bottom w:val="none" w:sz="0" w:space="0" w:color="auto"/>
                                                                            <w:right w:val="none" w:sz="0" w:space="0" w:color="auto"/>
                                                                          </w:divBdr>
                                                                          <w:divsChild>
                                                                            <w:div w:id="1794909060">
                                                                              <w:marLeft w:val="0"/>
                                                                              <w:marRight w:val="0"/>
                                                                              <w:marTop w:val="0"/>
                                                                              <w:marBottom w:val="0"/>
                                                                              <w:divBdr>
                                                                                <w:top w:val="none" w:sz="0" w:space="0" w:color="auto"/>
                                                                                <w:left w:val="none" w:sz="0" w:space="0" w:color="auto"/>
                                                                                <w:bottom w:val="none" w:sz="0" w:space="0" w:color="auto"/>
                                                                                <w:right w:val="none" w:sz="0" w:space="0" w:color="auto"/>
                                                                              </w:divBdr>
                                                                              <w:divsChild>
                                                                                <w:div w:id="1938245676">
                                                                                  <w:marLeft w:val="0"/>
                                                                                  <w:marRight w:val="0"/>
                                                                                  <w:marTop w:val="0"/>
                                                                                  <w:marBottom w:val="0"/>
                                                                                  <w:divBdr>
                                                                                    <w:top w:val="none" w:sz="0" w:space="0" w:color="auto"/>
                                                                                    <w:left w:val="none" w:sz="0" w:space="0" w:color="auto"/>
                                                                                    <w:bottom w:val="none" w:sz="0" w:space="0" w:color="auto"/>
                                                                                    <w:right w:val="none" w:sz="0" w:space="0" w:color="auto"/>
                                                                                  </w:divBdr>
                                                                                  <w:divsChild>
                                                                                    <w:div w:id="1882742744">
                                                                                      <w:marLeft w:val="0"/>
                                                                                      <w:marRight w:val="0"/>
                                                                                      <w:marTop w:val="0"/>
                                                                                      <w:marBottom w:val="0"/>
                                                                                      <w:divBdr>
                                                                                        <w:top w:val="none" w:sz="0" w:space="0" w:color="auto"/>
                                                                                        <w:left w:val="none" w:sz="0" w:space="0" w:color="auto"/>
                                                                                        <w:bottom w:val="none" w:sz="0" w:space="0" w:color="auto"/>
                                                                                        <w:right w:val="none" w:sz="0" w:space="0" w:color="auto"/>
                                                                                      </w:divBdr>
                                                                                      <w:divsChild>
                                                                                        <w:div w:id="267660100">
                                                                                          <w:marLeft w:val="0"/>
                                                                                          <w:marRight w:val="0"/>
                                                                                          <w:marTop w:val="0"/>
                                                                                          <w:marBottom w:val="0"/>
                                                                                          <w:divBdr>
                                                                                            <w:top w:val="none" w:sz="0" w:space="0" w:color="auto"/>
                                                                                            <w:left w:val="none" w:sz="0" w:space="0" w:color="auto"/>
                                                                                            <w:bottom w:val="dotted" w:sz="6" w:space="4" w:color="D3D7D9"/>
                                                                                            <w:right w:val="none" w:sz="0" w:space="0" w:color="auto"/>
                                                                                          </w:divBdr>
                                                                                          <w:divsChild>
                                                                                            <w:div w:id="1050760772">
                                                                                              <w:marLeft w:val="0"/>
                                                                                              <w:marRight w:val="0"/>
                                                                                              <w:marTop w:val="0"/>
                                                                                              <w:marBottom w:val="0"/>
                                                                                              <w:divBdr>
                                                                                                <w:top w:val="none" w:sz="0" w:space="0" w:color="auto"/>
                                                                                                <w:left w:val="none" w:sz="0" w:space="0" w:color="auto"/>
                                                                                                <w:bottom w:val="none" w:sz="0" w:space="0" w:color="auto"/>
                                                                                                <w:right w:val="none" w:sz="0" w:space="0" w:color="auto"/>
                                                                                              </w:divBdr>
                                                                                              <w:divsChild>
                                                                                                <w:div w:id="935794394">
                                                                                                  <w:marLeft w:val="0"/>
                                                                                                  <w:marRight w:val="0"/>
                                                                                                  <w:marTop w:val="0"/>
                                                                                                  <w:marBottom w:val="0"/>
                                                                                                  <w:divBdr>
                                                                                                    <w:top w:val="none" w:sz="0" w:space="0" w:color="auto"/>
                                                                                                    <w:left w:val="none" w:sz="0" w:space="0" w:color="auto"/>
                                                                                                    <w:bottom w:val="none" w:sz="0" w:space="0" w:color="auto"/>
                                                                                                    <w:right w:val="none" w:sz="0" w:space="0" w:color="auto"/>
                                                                                                  </w:divBdr>
                                                                                                  <w:divsChild>
                                                                                                    <w:div w:id="599920574">
                                                                                                      <w:marLeft w:val="0"/>
                                                                                                      <w:marRight w:val="0"/>
                                                                                                      <w:marTop w:val="0"/>
                                                                                                      <w:marBottom w:val="0"/>
                                                                                                      <w:divBdr>
                                                                                                        <w:top w:val="none" w:sz="0" w:space="0" w:color="auto"/>
                                                                                                        <w:left w:val="none" w:sz="0" w:space="0" w:color="auto"/>
                                                                                                        <w:bottom w:val="none" w:sz="0" w:space="0" w:color="auto"/>
                                                                                                        <w:right w:val="none" w:sz="0" w:space="0" w:color="auto"/>
                                                                                                      </w:divBdr>
                                                                                                      <w:divsChild>
                                                                                                        <w:div w:id="130952012">
                                                                                                          <w:marLeft w:val="0"/>
                                                                                                          <w:marRight w:val="0"/>
                                                                                                          <w:marTop w:val="0"/>
                                                                                                          <w:marBottom w:val="0"/>
                                                                                                          <w:divBdr>
                                                                                                            <w:top w:val="none" w:sz="0" w:space="0" w:color="auto"/>
                                                                                                            <w:left w:val="none" w:sz="0" w:space="0" w:color="auto"/>
                                                                                                            <w:bottom w:val="none" w:sz="0" w:space="0" w:color="auto"/>
                                                                                                            <w:right w:val="none" w:sz="0" w:space="0" w:color="auto"/>
                                                                                                          </w:divBdr>
                                                                                                          <w:divsChild>
                                                                                                            <w:div w:id="173338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936465">
                                                                                                      <w:marLeft w:val="0"/>
                                                                                                      <w:marRight w:val="0"/>
                                                                                                      <w:marTop w:val="0"/>
                                                                                                      <w:marBottom w:val="0"/>
                                                                                                      <w:divBdr>
                                                                                                        <w:top w:val="none" w:sz="0" w:space="0" w:color="auto"/>
                                                                                                        <w:left w:val="none" w:sz="0" w:space="0" w:color="auto"/>
                                                                                                        <w:bottom w:val="none" w:sz="0" w:space="0" w:color="auto"/>
                                                                                                        <w:right w:val="none" w:sz="0" w:space="0" w:color="auto"/>
                                                                                                      </w:divBdr>
                                                                                                      <w:divsChild>
                                                                                                        <w:div w:id="1578976495">
                                                                                                          <w:marLeft w:val="0"/>
                                                                                                          <w:marRight w:val="0"/>
                                                                                                          <w:marTop w:val="0"/>
                                                                                                          <w:marBottom w:val="0"/>
                                                                                                          <w:divBdr>
                                                                                                            <w:top w:val="none" w:sz="0" w:space="0" w:color="auto"/>
                                                                                                            <w:left w:val="none" w:sz="0" w:space="0" w:color="auto"/>
                                                                                                            <w:bottom w:val="none" w:sz="0" w:space="0" w:color="auto"/>
                                                                                                            <w:right w:val="none" w:sz="0" w:space="0" w:color="auto"/>
                                                                                                          </w:divBdr>
                                                                                                          <w:divsChild>
                                                                                                            <w:div w:id="815416160">
                                                                                                              <w:marLeft w:val="0"/>
                                                                                                              <w:marRight w:val="0"/>
                                                                                                              <w:marTop w:val="0"/>
                                                                                                              <w:marBottom w:val="0"/>
                                                                                                              <w:divBdr>
                                                                                                                <w:top w:val="none" w:sz="0" w:space="0" w:color="auto"/>
                                                                                                                <w:left w:val="none" w:sz="0" w:space="0" w:color="auto"/>
                                                                                                                <w:bottom w:val="none" w:sz="0" w:space="0" w:color="auto"/>
                                                                                                                <w:right w:val="none" w:sz="0" w:space="0" w:color="auto"/>
                                                                                                              </w:divBdr>
                                                                                                            </w:div>
                                                                                                          </w:divsChild>
                                                                                                        </w:div>
                                                                                                        <w:div w:id="1953970988">
                                                                                                          <w:marLeft w:val="0"/>
                                                                                                          <w:marRight w:val="0"/>
                                                                                                          <w:marTop w:val="0"/>
                                                                                                          <w:marBottom w:val="0"/>
                                                                                                          <w:divBdr>
                                                                                                            <w:top w:val="none" w:sz="0" w:space="0" w:color="auto"/>
                                                                                                            <w:left w:val="none" w:sz="0" w:space="0" w:color="auto"/>
                                                                                                            <w:bottom w:val="none" w:sz="0" w:space="0" w:color="auto"/>
                                                                                                            <w:right w:val="none" w:sz="0" w:space="0" w:color="auto"/>
                                                                                                          </w:divBdr>
                                                                                                        </w:div>
                                                                                                      </w:divsChild>
                                                                                                    </w:div>
                                                                                                    <w:div w:id="2063366906">
                                                                                                      <w:marLeft w:val="0"/>
                                                                                                      <w:marRight w:val="0"/>
                                                                                                      <w:marTop w:val="0"/>
                                                                                                      <w:marBottom w:val="0"/>
                                                                                                      <w:divBdr>
                                                                                                        <w:top w:val="none" w:sz="0" w:space="0" w:color="auto"/>
                                                                                                        <w:left w:val="none" w:sz="0" w:space="0" w:color="auto"/>
                                                                                                        <w:bottom w:val="none" w:sz="0" w:space="0" w:color="auto"/>
                                                                                                        <w:right w:val="none" w:sz="0" w:space="0" w:color="auto"/>
                                                                                                      </w:divBdr>
                                                                                                      <w:divsChild>
                                                                                                        <w:div w:id="709380448">
                                                                                                          <w:marLeft w:val="0"/>
                                                                                                          <w:marRight w:val="0"/>
                                                                                                          <w:marTop w:val="0"/>
                                                                                                          <w:marBottom w:val="0"/>
                                                                                                          <w:divBdr>
                                                                                                            <w:top w:val="none" w:sz="0" w:space="0" w:color="auto"/>
                                                                                                            <w:left w:val="none" w:sz="0" w:space="0" w:color="auto"/>
                                                                                                            <w:bottom w:val="none" w:sz="0" w:space="0" w:color="auto"/>
                                                                                                            <w:right w:val="none" w:sz="0" w:space="0" w:color="auto"/>
                                                                                                          </w:divBdr>
                                                                                                          <w:divsChild>
                                                                                                            <w:div w:id="135044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6790139">
      <w:bodyDiv w:val="1"/>
      <w:marLeft w:val="0"/>
      <w:marRight w:val="0"/>
      <w:marTop w:val="0"/>
      <w:marBottom w:val="0"/>
      <w:divBdr>
        <w:top w:val="none" w:sz="0" w:space="0" w:color="auto"/>
        <w:left w:val="none" w:sz="0" w:space="0" w:color="auto"/>
        <w:bottom w:val="none" w:sz="0" w:space="0" w:color="auto"/>
        <w:right w:val="none" w:sz="0" w:space="0" w:color="auto"/>
      </w:divBdr>
    </w:div>
    <w:div w:id="1275206496">
      <w:bodyDiv w:val="1"/>
      <w:marLeft w:val="0"/>
      <w:marRight w:val="0"/>
      <w:marTop w:val="0"/>
      <w:marBottom w:val="0"/>
      <w:divBdr>
        <w:top w:val="none" w:sz="0" w:space="0" w:color="auto"/>
        <w:left w:val="none" w:sz="0" w:space="0" w:color="auto"/>
        <w:bottom w:val="none" w:sz="0" w:space="0" w:color="auto"/>
        <w:right w:val="none" w:sz="0" w:space="0" w:color="auto"/>
      </w:divBdr>
    </w:div>
    <w:div w:id="1342389938">
      <w:bodyDiv w:val="1"/>
      <w:marLeft w:val="0"/>
      <w:marRight w:val="0"/>
      <w:marTop w:val="0"/>
      <w:marBottom w:val="0"/>
      <w:divBdr>
        <w:top w:val="none" w:sz="0" w:space="0" w:color="auto"/>
        <w:left w:val="none" w:sz="0" w:space="0" w:color="auto"/>
        <w:bottom w:val="none" w:sz="0" w:space="0" w:color="auto"/>
        <w:right w:val="none" w:sz="0" w:space="0" w:color="auto"/>
      </w:divBdr>
    </w:div>
    <w:div w:id="1489518213">
      <w:bodyDiv w:val="1"/>
      <w:marLeft w:val="0"/>
      <w:marRight w:val="0"/>
      <w:marTop w:val="0"/>
      <w:marBottom w:val="0"/>
      <w:divBdr>
        <w:top w:val="none" w:sz="0" w:space="0" w:color="auto"/>
        <w:left w:val="none" w:sz="0" w:space="0" w:color="auto"/>
        <w:bottom w:val="none" w:sz="0" w:space="0" w:color="auto"/>
        <w:right w:val="none" w:sz="0" w:space="0" w:color="auto"/>
      </w:divBdr>
      <w:divsChild>
        <w:div w:id="1577126478">
          <w:marLeft w:val="0"/>
          <w:marRight w:val="0"/>
          <w:marTop w:val="0"/>
          <w:marBottom w:val="0"/>
          <w:divBdr>
            <w:top w:val="none" w:sz="0" w:space="0" w:color="auto"/>
            <w:left w:val="none" w:sz="0" w:space="0" w:color="auto"/>
            <w:bottom w:val="none" w:sz="0" w:space="0" w:color="auto"/>
            <w:right w:val="none" w:sz="0" w:space="0" w:color="auto"/>
          </w:divBdr>
          <w:divsChild>
            <w:div w:id="643196954">
              <w:marLeft w:val="0"/>
              <w:marRight w:val="0"/>
              <w:marTop w:val="0"/>
              <w:marBottom w:val="0"/>
              <w:divBdr>
                <w:top w:val="none" w:sz="0" w:space="0" w:color="auto"/>
                <w:left w:val="none" w:sz="0" w:space="0" w:color="auto"/>
                <w:bottom w:val="none" w:sz="0" w:space="0" w:color="auto"/>
                <w:right w:val="none" w:sz="0" w:space="0" w:color="auto"/>
              </w:divBdr>
              <w:divsChild>
                <w:div w:id="1070008111">
                  <w:marLeft w:val="0"/>
                  <w:marRight w:val="0"/>
                  <w:marTop w:val="0"/>
                  <w:marBottom w:val="0"/>
                  <w:divBdr>
                    <w:top w:val="none" w:sz="0" w:space="0" w:color="auto"/>
                    <w:left w:val="none" w:sz="0" w:space="0" w:color="auto"/>
                    <w:bottom w:val="none" w:sz="0" w:space="0" w:color="auto"/>
                    <w:right w:val="none" w:sz="0" w:space="0" w:color="auto"/>
                  </w:divBdr>
                  <w:divsChild>
                    <w:div w:id="611865023">
                      <w:marLeft w:val="15"/>
                      <w:marRight w:val="15"/>
                      <w:marTop w:val="0"/>
                      <w:marBottom w:val="0"/>
                      <w:divBdr>
                        <w:top w:val="none" w:sz="0" w:space="0" w:color="auto"/>
                        <w:left w:val="none" w:sz="0" w:space="0" w:color="auto"/>
                        <w:bottom w:val="none" w:sz="0" w:space="0" w:color="auto"/>
                        <w:right w:val="none" w:sz="0" w:space="0" w:color="auto"/>
                      </w:divBdr>
                      <w:divsChild>
                        <w:div w:id="2101289947">
                          <w:marLeft w:val="0"/>
                          <w:marRight w:val="0"/>
                          <w:marTop w:val="0"/>
                          <w:marBottom w:val="0"/>
                          <w:divBdr>
                            <w:top w:val="none" w:sz="0" w:space="0" w:color="auto"/>
                            <w:left w:val="none" w:sz="0" w:space="0" w:color="auto"/>
                            <w:bottom w:val="none" w:sz="0" w:space="0" w:color="auto"/>
                            <w:right w:val="none" w:sz="0" w:space="0" w:color="auto"/>
                          </w:divBdr>
                          <w:divsChild>
                            <w:div w:id="926688639">
                              <w:marLeft w:val="0"/>
                              <w:marRight w:val="0"/>
                              <w:marTop w:val="0"/>
                              <w:marBottom w:val="0"/>
                              <w:divBdr>
                                <w:top w:val="none" w:sz="0" w:space="0" w:color="auto"/>
                                <w:left w:val="none" w:sz="0" w:space="0" w:color="auto"/>
                                <w:bottom w:val="none" w:sz="0" w:space="0" w:color="auto"/>
                                <w:right w:val="none" w:sz="0" w:space="0" w:color="auto"/>
                              </w:divBdr>
                              <w:divsChild>
                                <w:div w:id="1425611172">
                                  <w:marLeft w:val="0"/>
                                  <w:marRight w:val="0"/>
                                  <w:marTop w:val="0"/>
                                  <w:marBottom w:val="0"/>
                                  <w:divBdr>
                                    <w:top w:val="none" w:sz="0" w:space="0" w:color="auto"/>
                                    <w:left w:val="none" w:sz="0" w:space="0" w:color="auto"/>
                                    <w:bottom w:val="none" w:sz="0" w:space="0" w:color="auto"/>
                                    <w:right w:val="none" w:sz="0" w:space="0" w:color="auto"/>
                                  </w:divBdr>
                                  <w:divsChild>
                                    <w:div w:id="1026175152">
                                      <w:marLeft w:val="0"/>
                                      <w:marRight w:val="0"/>
                                      <w:marTop w:val="0"/>
                                      <w:marBottom w:val="0"/>
                                      <w:divBdr>
                                        <w:top w:val="none" w:sz="0" w:space="0" w:color="auto"/>
                                        <w:left w:val="none" w:sz="0" w:space="0" w:color="auto"/>
                                        <w:bottom w:val="none" w:sz="0" w:space="0" w:color="auto"/>
                                        <w:right w:val="none" w:sz="0" w:space="0" w:color="auto"/>
                                      </w:divBdr>
                                      <w:divsChild>
                                        <w:div w:id="1691685197">
                                          <w:marLeft w:val="0"/>
                                          <w:marRight w:val="0"/>
                                          <w:marTop w:val="0"/>
                                          <w:marBottom w:val="0"/>
                                          <w:divBdr>
                                            <w:top w:val="none" w:sz="0" w:space="0" w:color="auto"/>
                                            <w:left w:val="none" w:sz="0" w:space="0" w:color="auto"/>
                                            <w:bottom w:val="none" w:sz="0" w:space="0" w:color="auto"/>
                                            <w:right w:val="none" w:sz="0" w:space="0" w:color="auto"/>
                                          </w:divBdr>
                                          <w:divsChild>
                                            <w:div w:id="1967658298">
                                              <w:marLeft w:val="0"/>
                                              <w:marRight w:val="0"/>
                                              <w:marTop w:val="0"/>
                                              <w:marBottom w:val="0"/>
                                              <w:divBdr>
                                                <w:top w:val="none" w:sz="0" w:space="0" w:color="auto"/>
                                                <w:left w:val="none" w:sz="0" w:space="0" w:color="auto"/>
                                                <w:bottom w:val="none" w:sz="0" w:space="0" w:color="auto"/>
                                                <w:right w:val="none" w:sz="0" w:space="0" w:color="auto"/>
                                              </w:divBdr>
                                              <w:divsChild>
                                                <w:div w:id="189608489">
                                                  <w:marLeft w:val="0"/>
                                                  <w:marRight w:val="0"/>
                                                  <w:marTop w:val="0"/>
                                                  <w:marBottom w:val="150"/>
                                                  <w:divBdr>
                                                    <w:top w:val="none" w:sz="0" w:space="0" w:color="auto"/>
                                                    <w:left w:val="none" w:sz="0" w:space="0" w:color="auto"/>
                                                    <w:bottom w:val="none" w:sz="0" w:space="0" w:color="auto"/>
                                                    <w:right w:val="none" w:sz="0" w:space="0" w:color="auto"/>
                                                  </w:divBdr>
                                                  <w:divsChild>
                                                    <w:div w:id="1783986768">
                                                      <w:marLeft w:val="0"/>
                                                      <w:marRight w:val="0"/>
                                                      <w:marTop w:val="0"/>
                                                      <w:marBottom w:val="0"/>
                                                      <w:divBdr>
                                                        <w:top w:val="none" w:sz="0" w:space="0" w:color="auto"/>
                                                        <w:left w:val="none" w:sz="0" w:space="0" w:color="auto"/>
                                                        <w:bottom w:val="none" w:sz="0" w:space="0" w:color="auto"/>
                                                        <w:right w:val="none" w:sz="0" w:space="0" w:color="auto"/>
                                                      </w:divBdr>
                                                      <w:divsChild>
                                                        <w:div w:id="791099515">
                                                          <w:marLeft w:val="3480"/>
                                                          <w:marRight w:val="0"/>
                                                          <w:marTop w:val="0"/>
                                                          <w:marBottom w:val="0"/>
                                                          <w:divBdr>
                                                            <w:top w:val="none" w:sz="0" w:space="0" w:color="auto"/>
                                                            <w:left w:val="none" w:sz="0" w:space="0" w:color="auto"/>
                                                            <w:bottom w:val="none" w:sz="0" w:space="0" w:color="auto"/>
                                                            <w:right w:val="none" w:sz="0" w:space="0" w:color="auto"/>
                                                          </w:divBdr>
                                                          <w:divsChild>
                                                            <w:div w:id="607782113">
                                                              <w:marLeft w:val="0"/>
                                                              <w:marRight w:val="0"/>
                                                              <w:marTop w:val="0"/>
                                                              <w:marBottom w:val="0"/>
                                                              <w:divBdr>
                                                                <w:top w:val="none" w:sz="0" w:space="0" w:color="auto"/>
                                                                <w:left w:val="none" w:sz="0" w:space="0" w:color="auto"/>
                                                                <w:bottom w:val="none" w:sz="0" w:space="0" w:color="auto"/>
                                                                <w:right w:val="none" w:sz="0" w:space="0" w:color="auto"/>
                                                              </w:divBdr>
                                                              <w:divsChild>
                                                                <w:div w:id="1258253827">
                                                                  <w:marLeft w:val="0"/>
                                                                  <w:marRight w:val="0"/>
                                                                  <w:marTop w:val="0"/>
                                                                  <w:marBottom w:val="0"/>
                                                                  <w:divBdr>
                                                                    <w:top w:val="none" w:sz="0" w:space="0" w:color="auto"/>
                                                                    <w:left w:val="none" w:sz="0" w:space="0" w:color="auto"/>
                                                                    <w:bottom w:val="none" w:sz="0" w:space="0" w:color="auto"/>
                                                                    <w:right w:val="none" w:sz="0" w:space="0" w:color="auto"/>
                                                                  </w:divBdr>
                                                                  <w:divsChild>
                                                                    <w:div w:id="137650024">
                                                                      <w:marLeft w:val="0"/>
                                                                      <w:marRight w:val="0"/>
                                                                      <w:marTop w:val="0"/>
                                                                      <w:marBottom w:val="0"/>
                                                                      <w:divBdr>
                                                                        <w:top w:val="none" w:sz="0" w:space="0" w:color="auto"/>
                                                                        <w:left w:val="none" w:sz="0" w:space="0" w:color="auto"/>
                                                                        <w:bottom w:val="none" w:sz="0" w:space="0" w:color="auto"/>
                                                                        <w:right w:val="none" w:sz="0" w:space="0" w:color="auto"/>
                                                                      </w:divBdr>
                                                                      <w:divsChild>
                                                                        <w:div w:id="419569009">
                                                                          <w:marLeft w:val="0"/>
                                                                          <w:marRight w:val="0"/>
                                                                          <w:marTop w:val="0"/>
                                                                          <w:marBottom w:val="0"/>
                                                                          <w:divBdr>
                                                                            <w:top w:val="none" w:sz="0" w:space="0" w:color="auto"/>
                                                                            <w:left w:val="none" w:sz="0" w:space="0" w:color="auto"/>
                                                                            <w:bottom w:val="none" w:sz="0" w:space="0" w:color="auto"/>
                                                                            <w:right w:val="none" w:sz="0" w:space="0" w:color="auto"/>
                                                                          </w:divBdr>
                                                                          <w:divsChild>
                                                                            <w:div w:id="1779369688">
                                                                              <w:marLeft w:val="0"/>
                                                                              <w:marRight w:val="0"/>
                                                                              <w:marTop w:val="0"/>
                                                                              <w:marBottom w:val="0"/>
                                                                              <w:divBdr>
                                                                                <w:top w:val="none" w:sz="0" w:space="0" w:color="auto"/>
                                                                                <w:left w:val="none" w:sz="0" w:space="0" w:color="auto"/>
                                                                                <w:bottom w:val="none" w:sz="0" w:space="0" w:color="auto"/>
                                                                                <w:right w:val="none" w:sz="0" w:space="0" w:color="auto"/>
                                                                              </w:divBdr>
                                                                              <w:divsChild>
                                                                                <w:div w:id="1438788710">
                                                                                  <w:marLeft w:val="0"/>
                                                                                  <w:marRight w:val="0"/>
                                                                                  <w:marTop w:val="0"/>
                                                                                  <w:marBottom w:val="0"/>
                                                                                  <w:divBdr>
                                                                                    <w:top w:val="none" w:sz="0" w:space="0" w:color="auto"/>
                                                                                    <w:left w:val="none" w:sz="0" w:space="0" w:color="auto"/>
                                                                                    <w:bottom w:val="none" w:sz="0" w:space="0" w:color="auto"/>
                                                                                    <w:right w:val="none" w:sz="0" w:space="0" w:color="auto"/>
                                                                                  </w:divBdr>
                                                                                  <w:divsChild>
                                                                                    <w:div w:id="984621374">
                                                                                      <w:marLeft w:val="0"/>
                                                                                      <w:marRight w:val="0"/>
                                                                                      <w:marTop w:val="0"/>
                                                                                      <w:marBottom w:val="0"/>
                                                                                      <w:divBdr>
                                                                                        <w:top w:val="none" w:sz="0" w:space="0" w:color="auto"/>
                                                                                        <w:left w:val="none" w:sz="0" w:space="0" w:color="auto"/>
                                                                                        <w:bottom w:val="none" w:sz="0" w:space="0" w:color="auto"/>
                                                                                        <w:right w:val="none" w:sz="0" w:space="0" w:color="auto"/>
                                                                                      </w:divBdr>
                                                                                      <w:divsChild>
                                                                                        <w:div w:id="1327588087">
                                                                                          <w:marLeft w:val="0"/>
                                                                                          <w:marRight w:val="0"/>
                                                                                          <w:marTop w:val="0"/>
                                                                                          <w:marBottom w:val="0"/>
                                                                                          <w:divBdr>
                                                                                            <w:top w:val="none" w:sz="0" w:space="0" w:color="auto"/>
                                                                                            <w:left w:val="none" w:sz="0" w:space="0" w:color="auto"/>
                                                                                            <w:bottom w:val="dotted" w:sz="6" w:space="4" w:color="D3D7D9"/>
                                                                                            <w:right w:val="none" w:sz="0" w:space="0" w:color="auto"/>
                                                                                          </w:divBdr>
                                                                                          <w:divsChild>
                                                                                            <w:div w:id="1821726695">
                                                                                              <w:marLeft w:val="0"/>
                                                                                              <w:marRight w:val="0"/>
                                                                                              <w:marTop w:val="0"/>
                                                                                              <w:marBottom w:val="0"/>
                                                                                              <w:divBdr>
                                                                                                <w:top w:val="none" w:sz="0" w:space="0" w:color="auto"/>
                                                                                                <w:left w:val="none" w:sz="0" w:space="0" w:color="auto"/>
                                                                                                <w:bottom w:val="none" w:sz="0" w:space="0" w:color="auto"/>
                                                                                                <w:right w:val="none" w:sz="0" w:space="0" w:color="auto"/>
                                                                                              </w:divBdr>
                                                                                              <w:divsChild>
                                                                                                <w:div w:id="1522938583">
                                                                                                  <w:marLeft w:val="0"/>
                                                                                                  <w:marRight w:val="0"/>
                                                                                                  <w:marTop w:val="0"/>
                                                                                                  <w:marBottom w:val="0"/>
                                                                                                  <w:divBdr>
                                                                                                    <w:top w:val="none" w:sz="0" w:space="0" w:color="auto"/>
                                                                                                    <w:left w:val="none" w:sz="0" w:space="0" w:color="auto"/>
                                                                                                    <w:bottom w:val="none" w:sz="0" w:space="0" w:color="auto"/>
                                                                                                    <w:right w:val="none" w:sz="0" w:space="0" w:color="auto"/>
                                                                                                  </w:divBdr>
                                                                                                  <w:divsChild>
                                                                                                    <w:div w:id="135681169">
                                                                                                      <w:marLeft w:val="0"/>
                                                                                                      <w:marRight w:val="0"/>
                                                                                                      <w:marTop w:val="0"/>
                                                                                                      <w:marBottom w:val="0"/>
                                                                                                      <w:divBdr>
                                                                                                        <w:top w:val="none" w:sz="0" w:space="0" w:color="auto"/>
                                                                                                        <w:left w:val="none" w:sz="0" w:space="0" w:color="auto"/>
                                                                                                        <w:bottom w:val="none" w:sz="0" w:space="0" w:color="auto"/>
                                                                                                        <w:right w:val="none" w:sz="0" w:space="0" w:color="auto"/>
                                                                                                      </w:divBdr>
                                                                                                      <w:divsChild>
                                                                                                        <w:div w:id="497312678">
                                                                                                          <w:marLeft w:val="0"/>
                                                                                                          <w:marRight w:val="0"/>
                                                                                                          <w:marTop w:val="0"/>
                                                                                                          <w:marBottom w:val="0"/>
                                                                                                          <w:divBdr>
                                                                                                            <w:top w:val="none" w:sz="0" w:space="0" w:color="auto"/>
                                                                                                            <w:left w:val="none" w:sz="0" w:space="0" w:color="auto"/>
                                                                                                            <w:bottom w:val="none" w:sz="0" w:space="0" w:color="auto"/>
                                                                                                            <w:right w:val="none" w:sz="0" w:space="0" w:color="auto"/>
                                                                                                          </w:divBdr>
                                                                                                          <w:divsChild>
                                                                                                            <w:div w:id="1538423954">
                                                                                                              <w:marLeft w:val="0"/>
                                                                                                              <w:marRight w:val="0"/>
                                                                                                              <w:marTop w:val="0"/>
                                                                                                              <w:marBottom w:val="0"/>
                                                                                                              <w:divBdr>
                                                                                                                <w:top w:val="none" w:sz="0" w:space="0" w:color="auto"/>
                                                                                                                <w:left w:val="none" w:sz="0" w:space="0" w:color="auto"/>
                                                                                                                <w:bottom w:val="none" w:sz="0" w:space="0" w:color="auto"/>
                                                                                                                <w:right w:val="none" w:sz="0" w:space="0" w:color="auto"/>
                                                                                                              </w:divBdr>
                                                                                                            </w:div>
                                                                                                          </w:divsChild>
                                                                                                        </w:div>
                                                                                                        <w:div w:id="1883326268">
                                                                                                          <w:marLeft w:val="0"/>
                                                                                                          <w:marRight w:val="0"/>
                                                                                                          <w:marTop w:val="0"/>
                                                                                                          <w:marBottom w:val="0"/>
                                                                                                          <w:divBdr>
                                                                                                            <w:top w:val="none" w:sz="0" w:space="0" w:color="auto"/>
                                                                                                            <w:left w:val="none" w:sz="0" w:space="0" w:color="auto"/>
                                                                                                            <w:bottom w:val="none" w:sz="0" w:space="0" w:color="auto"/>
                                                                                                            <w:right w:val="none" w:sz="0" w:space="0" w:color="auto"/>
                                                                                                          </w:divBdr>
                                                                                                        </w:div>
                                                                                                      </w:divsChild>
                                                                                                    </w:div>
                                                                                                    <w:div w:id="1048801839">
                                                                                                      <w:marLeft w:val="0"/>
                                                                                                      <w:marRight w:val="0"/>
                                                                                                      <w:marTop w:val="0"/>
                                                                                                      <w:marBottom w:val="0"/>
                                                                                                      <w:divBdr>
                                                                                                        <w:top w:val="none" w:sz="0" w:space="0" w:color="auto"/>
                                                                                                        <w:left w:val="none" w:sz="0" w:space="0" w:color="auto"/>
                                                                                                        <w:bottom w:val="none" w:sz="0" w:space="0" w:color="auto"/>
                                                                                                        <w:right w:val="none" w:sz="0" w:space="0" w:color="auto"/>
                                                                                                      </w:divBdr>
                                                                                                      <w:divsChild>
                                                                                                        <w:div w:id="996038544">
                                                                                                          <w:marLeft w:val="0"/>
                                                                                                          <w:marRight w:val="0"/>
                                                                                                          <w:marTop w:val="0"/>
                                                                                                          <w:marBottom w:val="0"/>
                                                                                                          <w:divBdr>
                                                                                                            <w:top w:val="none" w:sz="0" w:space="0" w:color="auto"/>
                                                                                                            <w:left w:val="none" w:sz="0" w:space="0" w:color="auto"/>
                                                                                                            <w:bottom w:val="none" w:sz="0" w:space="0" w:color="auto"/>
                                                                                                            <w:right w:val="none" w:sz="0" w:space="0" w:color="auto"/>
                                                                                                          </w:divBdr>
                                                                                                          <w:divsChild>
                                                                                                            <w:div w:id="2102405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867767">
                                                                                                      <w:marLeft w:val="0"/>
                                                                                                      <w:marRight w:val="0"/>
                                                                                                      <w:marTop w:val="0"/>
                                                                                                      <w:marBottom w:val="0"/>
                                                                                                      <w:divBdr>
                                                                                                        <w:top w:val="none" w:sz="0" w:space="0" w:color="auto"/>
                                                                                                        <w:left w:val="none" w:sz="0" w:space="0" w:color="auto"/>
                                                                                                        <w:bottom w:val="none" w:sz="0" w:space="0" w:color="auto"/>
                                                                                                        <w:right w:val="none" w:sz="0" w:space="0" w:color="auto"/>
                                                                                                      </w:divBdr>
                                                                                                      <w:divsChild>
                                                                                                        <w:div w:id="1721978220">
                                                                                                          <w:marLeft w:val="0"/>
                                                                                                          <w:marRight w:val="0"/>
                                                                                                          <w:marTop w:val="0"/>
                                                                                                          <w:marBottom w:val="0"/>
                                                                                                          <w:divBdr>
                                                                                                            <w:top w:val="none" w:sz="0" w:space="0" w:color="auto"/>
                                                                                                            <w:left w:val="none" w:sz="0" w:space="0" w:color="auto"/>
                                                                                                            <w:bottom w:val="none" w:sz="0" w:space="0" w:color="auto"/>
                                                                                                            <w:right w:val="none" w:sz="0" w:space="0" w:color="auto"/>
                                                                                                          </w:divBdr>
                                                                                                          <w:divsChild>
                                                                                                            <w:div w:id="20206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26491655">
      <w:bodyDiv w:val="1"/>
      <w:marLeft w:val="0"/>
      <w:marRight w:val="0"/>
      <w:marTop w:val="0"/>
      <w:marBottom w:val="0"/>
      <w:divBdr>
        <w:top w:val="none" w:sz="0" w:space="0" w:color="auto"/>
        <w:left w:val="none" w:sz="0" w:space="0" w:color="auto"/>
        <w:bottom w:val="none" w:sz="0" w:space="0" w:color="auto"/>
        <w:right w:val="none" w:sz="0" w:space="0" w:color="auto"/>
      </w:divBdr>
      <w:divsChild>
        <w:div w:id="1205141807">
          <w:marLeft w:val="0"/>
          <w:marRight w:val="0"/>
          <w:marTop w:val="0"/>
          <w:marBottom w:val="0"/>
          <w:divBdr>
            <w:top w:val="none" w:sz="0" w:space="0" w:color="auto"/>
            <w:left w:val="none" w:sz="0" w:space="0" w:color="auto"/>
            <w:bottom w:val="none" w:sz="0" w:space="0" w:color="auto"/>
            <w:right w:val="none" w:sz="0" w:space="0" w:color="auto"/>
          </w:divBdr>
          <w:divsChild>
            <w:div w:id="1102839916">
              <w:marLeft w:val="0"/>
              <w:marRight w:val="0"/>
              <w:marTop w:val="0"/>
              <w:marBottom w:val="0"/>
              <w:divBdr>
                <w:top w:val="none" w:sz="0" w:space="0" w:color="auto"/>
                <w:left w:val="none" w:sz="0" w:space="0" w:color="auto"/>
                <w:bottom w:val="none" w:sz="0" w:space="0" w:color="auto"/>
                <w:right w:val="none" w:sz="0" w:space="0" w:color="auto"/>
              </w:divBdr>
              <w:divsChild>
                <w:div w:id="406222101">
                  <w:marLeft w:val="0"/>
                  <w:marRight w:val="0"/>
                  <w:marTop w:val="0"/>
                  <w:marBottom w:val="0"/>
                  <w:divBdr>
                    <w:top w:val="none" w:sz="0" w:space="0" w:color="auto"/>
                    <w:left w:val="none" w:sz="0" w:space="0" w:color="auto"/>
                    <w:bottom w:val="none" w:sz="0" w:space="0" w:color="auto"/>
                    <w:right w:val="none" w:sz="0" w:space="0" w:color="auto"/>
                  </w:divBdr>
                  <w:divsChild>
                    <w:div w:id="560672875">
                      <w:marLeft w:val="15"/>
                      <w:marRight w:val="15"/>
                      <w:marTop w:val="0"/>
                      <w:marBottom w:val="0"/>
                      <w:divBdr>
                        <w:top w:val="none" w:sz="0" w:space="0" w:color="auto"/>
                        <w:left w:val="none" w:sz="0" w:space="0" w:color="auto"/>
                        <w:bottom w:val="none" w:sz="0" w:space="0" w:color="auto"/>
                        <w:right w:val="none" w:sz="0" w:space="0" w:color="auto"/>
                      </w:divBdr>
                      <w:divsChild>
                        <w:div w:id="1752310871">
                          <w:marLeft w:val="0"/>
                          <w:marRight w:val="0"/>
                          <w:marTop w:val="0"/>
                          <w:marBottom w:val="0"/>
                          <w:divBdr>
                            <w:top w:val="none" w:sz="0" w:space="0" w:color="auto"/>
                            <w:left w:val="none" w:sz="0" w:space="0" w:color="auto"/>
                            <w:bottom w:val="none" w:sz="0" w:space="0" w:color="auto"/>
                            <w:right w:val="none" w:sz="0" w:space="0" w:color="auto"/>
                          </w:divBdr>
                          <w:divsChild>
                            <w:div w:id="1383554304">
                              <w:marLeft w:val="0"/>
                              <w:marRight w:val="0"/>
                              <w:marTop w:val="0"/>
                              <w:marBottom w:val="0"/>
                              <w:divBdr>
                                <w:top w:val="none" w:sz="0" w:space="0" w:color="auto"/>
                                <w:left w:val="none" w:sz="0" w:space="0" w:color="auto"/>
                                <w:bottom w:val="none" w:sz="0" w:space="0" w:color="auto"/>
                                <w:right w:val="none" w:sz="0" w:space="0" w:color="auto"/>
                              </w:divBdr>
                              <w:divsChild>
                                <w:div w:id="1070881477">
                                  <w:marLeft w:val="0"/>
                                  <w:marRight w:val="0"/>
                                  <w:marTop w:val="0"/>
                                  <w:marBottom w:val="0"/>
                                  <w:divBdr>
                                    <w:top w:val="none" w:sz="0" w:space="0" w:color="auto"/>
                                    <w:left w:val="none" w:sz="0" w:space="0" w:color="auto"/>
                                    <w:bottom w:val="none" w:sz="0" w:space="0" w:color="auto"/>
                                    <w:right w:val="none" w:sz="0" w:space="0" w:color="auto"/>
                                  </w:divBdr>
                                  <w:divsChild>
                                    <w:div w:id="1949308140">
                                      <w:marLeft w:val="0"/>
                                      <w:marRight w:val="0"/>
                                      <w:marTop w:val="0"/>
                                      <w:marBottom w:val="0"/>
                                      <w:divBdr>
                                        <w:top w:val="none" w:sz="0" w:space="0" w:color="auto"/>
                                        <w:left w:val="none" w:sz="0" w:space="0" w:color="auto"/>
                                        <w:bottom w:val="none" w:sz="0" w:space="0" w:color="auto"/>
                                        <w:right w:val="none" w:sz="0" w:space="0" w:color="auto"/>
                                      </w:divBdr>
                                      <w:divsChild>
                                        <w:div w:id="496462221">
                                          <w:marLeft w:val="0"/>
                                          <w:marRight w:val="0"/>
                                          <w:marTop w:val="0"/>
                                          <w:marBottom w:val="0"/>
                                          <w:divBdr>
                                            <w:top w:val="none" w:sz="0" w:space="0" w:color="auto"/>
                                            <w:left w:val="none" w:sz="0" w:space="0" w:color="auto"/>
                                            <w:bottom w:val="none" w:sz="0" w:space="0" w:color="auto"/>
                                            <w:right w:val="none" w:sz="0" w:space="0" w:color="auto"/>
                                          </w:divBdr>
                                          <w:divsChild>
                                            <w:div w:id="460542015">
                                              <w:marLeft w:val="0"/>
                                              <w:marRight w:val="0"/>
                                              <w:marTop w:val="0"/>
                                              <w:marBottom w:val="0"/>
                                              <w:divBdr>
                                                <w:top w:val="none" w:sz="0" w:space="0" w:color="auto"/>
                                                <w:left w:val="none" w:sz="0" w:space="0" w:color="auto"/>
                                                <w:bottom w:val="none" w:sz="0" w:space="0" w:color="auto"/>
                                                <w:right w:val="none" w:sz="0" w:space="0" w:color="auto"/>
                                              </w:divBdr>
                                              <w:divsChild>
                                                <w:div w:id="1093824227">
                                                  <w:marLeft w:val="0"/>
                                                  <w:marRight w:val="0"/>
                                                  <w:marTop w:val="0"/>
                                                  <w:marBottom w:val="150"/>
                                                  <w:divBdr>
                                                    <w:top w:val="none" w:sz="0" w:space="0" w:color="auto"/>
                                                    <w:left w:val="none" w:sz="0" w:space="0" w:color="auto"/>
                                                    <w:bottom w:val="none" w:sz="0" w:space="0" w:color="auto"/>
                                                    <w:right w:val="none" w:sz="0" w:space="0" w:color="auto"/>
                                                  </w:divBdr>
                                                  <w:divsChild>
                                                    <w:div w:id="446317611">
                                                      <w:marLeft w:val="0"/>
                                                      <w:marRight w:val="0"/>
                                                      <w:marTop w:val="0"/>
                                                      <w:marBottom w:val="0"/>
                                                      <w:divBdr>
                                                        <w:top w:val="none" w:sz="0" w:space="0" w:color="auto"/>
                                                        <w:left w:val="none" w:sz="0" w:space="0" w:color="auto"/>
                                                        <w:bottom w:val="none" w:sz="0" w:space="0" w:color="auto"/>
                                                        <w:right w:val="none" w:sz="0" w:space="0" w:color="auto"/>
                                                      </w:divBdr>
                                                      <w:divsChild>
                                                        <w:div w:id="1482886366">
                                                          <w:marLeft w:val="3480"/>
                                                          <w:marRight w:val="0"/>
                                                          <w:marTop w:val="0"/>
                                                          <w:marBottom w:val="0"/>
                                                          <w:divBdr>
                                                            <w:top w:val="none" w:sz="0" w:space="0" w:color="auto"/>
                                                            <w:left w:val="none" w:sz="0" w:space="0" w:color="auto"/>
                                                            <w:bottom w:val="none" w:sz="0" w:space="0" w:color="auto"/>
                                                            <w:right w:val="none" w:sz="0" w:space="0" w:color="auto"/>
                                                          </w:divBdr>
                                                          <w:divsChild>
                                                            <w:div w:id="1385524240">
                                                              <w:marLeft w:val="0"/>
                                                              <w:marRight w:val="0"/>
                                                              <w:marTop w:val="0"/>
                                                              <w:marBottom w:val="0"/>
                                                              <w:divBdr>
                                                                <w:top w:val="none" w:sz="0" w:space="0" w:color="auto"/>
                                                                <w:left w:val="none" w:sz="0" w:space="0" w:color="auto"/>
                                                                <w:bottom w:val="none" w:sz="0" w:space="0" w:color="auto"/>
                                                                <w:right w:val="none" w:sz="0" w:space="0" w:color="auto"/>
                                                              </w:divBdr>
                                                              <w:divsChild>
                                                                <w:div w:id="1210848930">
                                                                  <w:marLeft w:val="0"/>
                                                                  <w:marRight w:val="0"/>
                                                                  <w:marTop w:val="0"/>
                                                                  <w:marBottom w:val="0"/>
                                                                  <w:divBdr>
                                                                    <w:top w:val="none" w:sz="0" w:space="0" w:color="auto"/>
                                                                    <w:left w:val="none" w:sz="0" w:space="0" w:color="auto"/>
                                                                    <w:bottom w:val="none" w:sz="0" w:space="0" w:color="auto"/>
                                                                    <w:right w:val="none" w:sz="0" w:space="0" w:color="auto"/>
                                                                  </w:divBdr>
                                                                  <w:divsChild>
                                                                    <w:div w:id="973755560">
                                                                      <w:marLeft w:val="0"/>
                                                                      <w:marRight w:val="0"/>
                                                                      <w:marTop w:val="0"/>
                                                                      <w:marBottom w:val="0"/>
                                                                      <w:divBdr>
                                                                        <w:top w:val="none" w:sz="0" w:space="0" w:color="auto"/>
                                                                        <w:left w:val="none" w:sz="0" w:space="0" w:color="auto"/>
                                                                        <w:bottom w:val="none" w:sz="0" w:space="0" w:color="auto"/>
                                                                        <w:right w:val="none" w:sz="0" w:space="0" w:color="auto"/>
                                                                      </w:divBdr>
                                                                      <w:divsChild>
                                                                        <w:div w:id="1127816389">
                                                                          <w:marLeft w:val="0"/>
                                                                          <w:marRight w:val="0"/>
                                                                          <w:marTop w:val="0"/>
                                                                          <w:marBottom w:val="0"/>
                                                                          <w:divBdr>
                                                                            <w:top w:val="none" w:sz="0" w:space="0" w:color="auto"/>
                                                                            <w:left w:val="none" w:sz="0" w:space="0" w:color="auto"/>
                                                                            <w:bottom w:val="none" w:sz="0" w:space="0" w:color="auto"/>
                                                                            <w:right w:val="none" w:sz="0" w:space="0" w:color="auto"/>
                                                                          </w:divBdr>
                                                                          <w:divsChild>
                                                                            <w:div w:id="227764767">
                                                                              <w:marLeft w:val="0"/>
                                                                              <w:marRight w:val="0"/>
                                                                              <w:marTop w:val="0"/>
                                                                              <w:marBottom w:val="0"/>
                                                                              <w:divBdr>
                                                                                <w:top w:val="none" w:sz="0" w:space="0" w:color="auto"/>
                                                                                <w:left w:val="none" w:sz="0" w:space="0" w:color="auto"/>
                                                                                <w:bottom w:val="none" w:sz="0" w:space="0" w:color="auto"/>
                                                                                <w:right w:val="none" w:sz="0" w:space="0" w:color="auto"/>
                                                                              </w:divBdr>
                                                                              <w:divsChild>
                                                                                <w:div w:id="186142269">
                                                                                  <w:marLeft w:val="0"/>
                                                                                  <w:marRight w:val="0"/>
                                                                                  <w:marTop w:val="0"/>
                                                                                  <w:marBottom w:val="0"/>
                                                                                  <w:divBdr>
                                                                                    <w:top w:val="none" w:sz="0" w:space="0" w:color="auto"/>
                                                                                    <w:left w:val="none" w:sz="0" w:space="0" w:color="auto"/>
                                                                                    <w:bottom w:val="none" w:sz="0" w:space="0" w:color="auto"/>
                                                                                    <w:right w:val="none" w:sz="0" w:space="0" w:color="auto"/>
                                                                                  </w:divBdr>
                                                                                  <w:divsChild>
                                                                                    <w:div w:id="1048726343">
                                                                                      <w:marLeft w:val="0"/>
                                                                                      <w:marRight w:val="0"/>
                                                                                      <w:marTop w:val="0"/>
                                                                                      <w:marBottom w:val="0"/>
                                                                                      <w:divBdr>
                                                                                        <w:top w:val="none" w:sz="0" w:space="0" w:color="auto"/>
                                                                                        <w:left w:val="none" w:sz="0" w:space="0" w:color="auto"/>
                                                                                        <w:bottom w:val="none" w:sz="0" w:space="0" w:color="auto"/>
                                                                                        <w:right w:val="none" w:sz="0" w:space="0" w:color="auto"/>
                                                                                      </w:divBdr>
                                                                                      <w:divsChild>
                                                                                        <w:div w:id="1583566118">
                                                                                          <w:marLeft w:val="0"/>
                                                                                          <w:marRight w:val="0"/>
                                                                                          <w:marTop w:val="0"/>
                                                                                          <w:marBottom w:val="0"/>
                                                                                          <w:divBdr>
                                                                                            <w:top w:val="none" w:sz="0" w:space="0" w:color="auto"/>
                                                                                            <w:left w:val="none" w:sz="0" w:space="0" w:color="auto"/>
                                                                                            <w:bottom w:val="dotted" w:sz="6" w:space="4" w:color="D3D7D9"/>
                                                                                            <w:right w:val="none" w:sz="0" w:space="0" w:color="auto"/>
                                                                                          </w:divBdr>
                                                                                          <w:divsChild>
                                                                                            <w:div w:id="1341006449">
                                                                                              <w:marLeft w:val="0"/>
                                                                                              <w:marRight w:val="0"/>
                                                                                              <w:marTop w:val="0"/>
                                                                                              <w:marBottom w:val="0"/>
                                                                                              <w:divBdr>
                                                                                                <w:top w:val="none" w:sz="0" w:space="0" w:color="auto"/>
                                                                                                <w:left w:val="none" w:sz="0" w:space="0" w:color="auto"/>
                                                                                                <w:bottom w:val="none" w:sz="0" w:space="0" w:color="auto"/>
                                                                                                <w:right w:val="none" w:sz="0" w:space="0" w:color="auto"/>
                                                                                              </w:divBdr>
                                                                                              <w:divsChild>
                                                                                                <w:div w:id="2048067750">
                                                                                                  <w:marLeft w:val="0"/>
                                                                                                  <w:marRight w:val="0"/>
                                                                                                  <w:marTop w:val="0"/>
                                                                                                  <w:marBottom w:val="0"/>
                                                                                                  <w:divBdr>
                                                                                                    <w:top w:val="none" w:sz="0" w:space="0" w:color="auto"/>
                                                                                                    <w:left w:val="none" w:sz="0" w:space="0" w:color="auto"/>
                                                                                                    <w:bottom w:val="none" w:sz="0" w:space="0" w:color="auto"/>
                                                                                                    <w:right w:val="none" w:sz="0" w:space="0" w:color="auto"/>
                                                                                                  </w:divBdr>
                                                                                                  <w:divsChild>
                                                                                                    <w:div w:id="456922089">
                                                                                                      <w:marLeft w:val="0"/>
                                                                                                      <w:marRight w:val="0"/>
                                                                                                      <w:marTop w:val="0"/>
                                                                                                      <w:marBottom w:val="0"/>
                                                                                                      <w:divBdr>
                                                                                                        <w:top w:val="none" w:sz="0" w:space="0" w:color="auto"/>
                                                                                                        <w:left w:val="none" w:sz="0" w:space="0" w:color="auto"/>
                                                                                                        <w:bottom w:val="none" w:sz="0" w:space="0" w:color="auto"/>
                                                                                                        <w:right w:val="none" w:sz="0" w:space="0" w:color="auto"/>
                                                                                                      </w:divBdr>
                                                                                                      <w:divsChild>
                                                                                                        <w:div w:id="409736427">
                                                                                                          <w:marLeft w:val="0"/>
                                                                                                          <w:marRight w:val="0"/>
                                                                                                          <w:marTop w:val="0"/>
                                                                                                          <w:marBottom w:val="0"/>
                                                                                                          <w:divBdr>
                                                                                                            <w:top w:val="none" w:sz="0" w:space="0" w:color="auto"/>
                                                                                                            <w:left w:val="none" w:sz="0" w:space="0" w:color="auto"/>
                                                                                                            <w:bottom w:val="none" w:sz="0" w:space="0" w:color="auto"/>
                                                                                                            <w:right w:val="none" w:sz="0" w:space="0" w:color="auto"/>
                                                                                                          </w:divBdr>
                                                                                                          <w:divsChild>
                                                                                                            <w:div w:id="24662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927178">
                                                                                                      <w:marLeft w:val="0"/>
                                                                                                      <w:marRight w:val="0"/>
                                                                                                      <w:marTop w:val="0"/>
                                                                                                      <w:marBottom w:val="0"/>
                                                                                                      <w:divBdr>
                                                                                                        <w:top w:val="none" w:sz="0" w:space="0" w:color="auto"/>
                                                                                                        <w:left w:val="none" w:sz="0" w:space="0" w:color="auto"/>
                                                                                                        <w:bottom w:val="none" w:sz="0" w:space="0" w:color="auto"/>
                                                                                                        <w:right w:val="none" w:sz="0" w:space="0" w:color="auto"/>
                                                                                                      </w:divBdr>
                                                                                                      <w:divsChild>
                                                                                                        <w:div w:id="688147325">
                                                                                                          <w:marLeft w:val="0"/>
                                                                                                          <w:marRight w:val="0"/>
                                                                                                          <w:marTop w:val="0"/>
                                                                                                          <w:marBottom w:val="0"/>
                                                                                                          <w:divBdr>
                                                                                                            <w:top w:val="none" w:sz="0" w:space="0" w:color="auto"/>
                                                                                                            <w:left w:val="none" w:sz="0" w:space="0" w:color="auto"/>
                                                                                                            <w:bottom w:val="none" w:sz="0" w:space="0" w:color="auto"/>
                                                                                                            <w:right w:val="none" w:sz="0" w:space="0" w:color="auto"/>
                                                                                                          </w:divBdr>
                                                                                                          <w:divsChild>
                                                                                                            <w:div w:id="47533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376601">
                                                                                                      <w:marLeft w:val="0"/>
                                                                                                      <w:marRight w:val="0"/>
                                                                                                      <w:marTop w:val="0"/>
                                                                                                      <w:marBottom w:val="0"/>
                                                                                                      <w:divBdr>
                                                                                                        <w:top w:val="none" w:sz="0" w:space="0" w:color="auto"/>
                                                                                                        <w:left w:val="none" w:sz="0" w:space="0" w:color="auto"/>
                                                                                                        <w:bottom w:val="none" w:sz="0" w:space="0" w:color="auto"/>
                                                                                                        <w:right w:val="none" w:sz="0" w:space="0" w:color="auto"/>
                                                                                                      </w:divBdr>
                                                                                                      <w:divsChild>
                                                                                                        <w:div w:id="568735829">
                                                                                                          <w:marLeft w:val="0"/>
                                                                                                          <w:marRight w:val="0"/>
                                                                                                          <w:marTop w:val="0"/>
                                                                                                          <w:marBottom w:val="0"/>
                                                                                                          <w:divBdr>
                                                                                                            <w:top w:val="none" w:sz="0" w:space="0" w:color="auto"/>
                                                                                                            <w:left w:val="none" w:sz="0" w:space="0" w:color="auto"/>
                                                                                                            <w:bottom w:val="none" w:sz="0" w:space="0" w:color="auto"/>
                                                                                                            <w:right w:val="none" w:sz="0" w:space="0" w:color="auto"/>
                                                                                                          </w:divBdr>
                                                                                                          <w:divsChild>
                                                                                                            <w:div w:id="1205099067">
                                                                                                              <w:marLeft w:val="0"/>
                                                                                                              <w:marRight w:val="0"/>
                                                                                                              <w:marTop w:val="0"/>
                                                                                                              <w:marBottom w:val="0"/>
                                                                                                              <w:divBdr>
                                                                                                                <w:top w:val="none" w:sz="0" w:space="0" w:color="auto"/>
                                                                                                                <w:left w:val="none" w:sz="0" w:space="0" w:color="auto"/>
                                                                                                                <w:bottom w:val="none" w:sz="0" w:space="0" w:color="auto"/>
                                                                                                                <w:right w:val="none" w:sz="0" w:space="0" w:color="auto"/>
                                                                                                              </w:divBdr>
                                                                                                            </w:div>
                                                                                                          </w:divsChild>
                                                                                                        </w:div>
                                                                                                        <w:div w:id="155277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00037744">
      <w:bodyDiv w:val="1"/>
      <w:marLeft w:val="0"/>
      <w:marRight w:val="0"/>
      <w:marTop w:val="0"/>
      <w:marBottom w:val="0"/>
      <w:divBdr>
        <w:top w:val="none" w:sz="0" w:space="0" w:color="auto"/>
        <w:left w:val="none" w:sz="0" w:space="0" w:color="auto"/>
        <w:bottom w:val="none" w:sz="0" w:space="0" w:color="auto"/>
        <w:right w:val="none" w:sz="0" w:space="0" w:color="auto"/>
      </w:divBdr>
      <w:divsChild>
        <w:div w:id="728571626">
          <w:marLeft w:val="0"/>
          <w:marRight w:val="0"/>
          <w:marTop w:val="0"/>
          <w:marBottom w:val="0"/>
          <w:divBdr>
            <w:top w:val="none" w:sz="0" w:space="0" w:color="auto"/>
            <w:left w:val="none" w:sz="0" w:space="0" w:color="auto"/>
            <w:bottom w:val="none" w:sz="0" w:space="0" w:color="auto"/>
            <w:right w:val="none" w:sz="0" w:space="0" w:color="auto"/>
          </w:divBdr>
          <w:divsChild>
            <w:div w:id="1818258107">
              <w:marLeft w:val="0"/>
              <w:marRight w:val="0"/>
              <w:marTop w:val="0"/>
              <w:marBottom w:val="0"/>
              <w:divBdr>
                <w:top w:val="none" w:sz="0" w:space="0" w:color="auto"/>
                <w:left w:val="none" w:sz="0" w:space="0" w:color="auto"/>
                <w:bottom w:val="none" w:sz="0" w:space="0" w:color="auto"/>
                <w:right w:val="none" w:sz="0" w:space="0" w:color="auto"/>
              </w:divBdr>
              <w:divsChild>
                <w:div w:id="748620333">
                  <w:marLeft w:val="0"/>
                  <w:marRight w:val="0"/>
                  <w:marTop w:val="0"/>
                  <w:marBottom w:val="0"/>
                  <w:divBdr>
                    <w:top w:val="none" w:sz="0" w:space="0" w:color="auto"/>
                    <w:left w:val="none" w:sz="0" w:space="0" w:color="auto"/>
                    <w:bottom w:val="none" w:sz="0" w:space="0" w:color="auto"/>
                    <w:right w:val="none" w:sz="0" w:space="0" w:color="auto"/>
                  </w:divBdr>
                  <w:divsChild>
                    <w:div w:id="1953197021">
                      <w:marLeft w:val="16"/>
                      <w:marRight w:val="16"/>
                      <w:marTop w:val="0"/>
                      <w:marBottom w:val="0"/>
                      <w:divBdr>
                        <w:top w:val="none" w:sz="0" w:space="0" w:color="auto"/>
                        <w:left w:val="none" w:sz="0" w:space="0" w:color="auto"/>
                        <w:bottom w:val="none" w:sz="0" w:space="0" w:color="auto"/>
                        <w:right w:val="none" w:sz="0" w:space="0" w:color="auto"/>
                      </w:divBdr>
                      <w:divsChild>
                        <w:div w:id="829714870">
                          <w:marLeft w:val="0"/>
                          <w:marRight w:val="0"/>
                          <w:marTop w:val="0"/>
                          <w:marBottom w:val="0"/>
                          <w:divBdr>
                            <w:top w:val="none" w:sz="0" w:space="0" w:color="auto"/>
                            <w:left w:val="none" w:sz="0" w:space="0" w:color="auto"/>
                            <w:bottom w:val="none" w:sz="0" w:space="0" w:color="auto"/>
                            <w:right w:val="none" w:sz="0" w:space="0" w:color="auto"/>
                          </w:divBdr>
                          <w:divsChild>
                            <w:div w:id="169107804">
                              <w:marLeft w:val="0"/>
                              <w:marRight w:val="0"/>
                              <w:marTop w:val="0"/>
                              <w:marBottom w:val="0"/>
                              <w:divBdr>
                                <w:top w:val="none" w:sz="0" w:space="0" w:color="auto"/>
                                <w:left w:val="none" w:sz="0" w:space="0" w:color="auto"/>
                                <w:bottom w:val="none" w:sz="0" w:space="0" w:color="auto"/>
                                <w:right w:val="none" w:sz="0" w:space="0" w:color="auto"/>
                              </w:divBdr>
                              <w:divsChild>
                                <w:div w:id="1510752417">
                                  <w:marLeft w:val="0"/>
                                  <w:marRight w:val="0"/>
                                  <w:marTop w:val="0"/>
                                  <w:marBottom w:val="0"/>
                                  <w:divBdr>
                                    <w:top w:val="none" w:sz="0" w:space="0" w:color="auto"/>
                                    <w:left w:val="none" w:sz="0" w:space="0" w:color="auto"/>
                                    <w:bottom w:val="none" w:sz="0" w:space="0" w:color="auto"/>
                                    <w:right w:val="none" w:sz="0" w:space="0" w:color="auto"/>
                                  </w:divBdr>
                                  <w:divsChild>
                                    <w:div w:id="1192524968">
                                      <w:marLeft w:val="0"/>
                                      <w:marRight w:val="0"/>
                                      <w:marTop w:val="0"/>
                                      <w:marBottom w:val="0"/>
                                      <w:divBdr>
                                        <w:top w:val="none" w:sz="0" w:space="0" w:color="auto"/>
                                        <w:left w:val="none" w:sz="0" w:space="0" w:color="auto"/>
                                        <w:bottom w:val="none" w:sz="0" w:space="0" w:color="auto"/>
                                        <w:right w:val="none" w:sz="0" w:space="0" w:color="auto"/>
                                      </w:divBdr>
                                      <w:divsChild>
                                        <w:div w:id="341275214">
                                          <w:marLeft w:val="0"/>
                                          <w:marRight w:val="0"/>
                                          <w:marTop w:val="0"/>
                                          <w:marBottom w:val="0"/>
                                          <w:divBdr>
                                            <w:top w:val="none" w:sz="0" w:space="0" w:color="auto"/>
                                            <w:left w:val="none" w:sz="0" w:space="0" w:color="auto"/>
                                            <w:bottom w:val="none" w:sz="0" w:space="0" w:color="auto"/>
                                            <w:right w:val="none" w:sz="0" w:space="0" w:color="auto"/>
                                          </w:divBdr>
                                          <w:divsChild>
                                            <w:div w:id="381055545">
                                              <w:marLeft w:val="0"/>
                                              <w:marRight w:val="0"/>
                                              <w:marTop w:val="0"/>
                                              <w:marBottom w:val="0"/>
                                              <w:divBdr>
                                                <w:top w:val="none" w:sz="0" w:space="0" w:color="auto"/>
                                                <w:left w:val="none" w:sz="0" w:space="0" w:color="auto"/>
                                                <w:bottom w:val="none" w:sz="0" w:space="0" w:color="auto"/>
                                                <w:right w:val="none" w:sz="0" w:space="0" w:color="auto"/>
                                              </w:divBdr>
                                              <w:divsChild>
                                                <w:div w:id="344089631">
                                                  <w:marLeft w:val="0"/>
                                                  <w:marRight w:val="0"/>
                                                  <w:marTop w:val="0"/>
                                                  <w:marBottom w:val="158"/>
                                                  <w:divBdr>
                                                    <w:top w:val="none" w:sz="0" w:space="0" w:color="auto"/>
                                                    <w:left w:val="none" w:sz="0" w:space="0" w:color="auto"/>
                                                    <w:bottom w:val="none" w:sz="0" w:space="0" w:color="auto"/>
                                                    <w:right w:val="none" w:sz="0" w:space="0" w:color="auto"/>
                                                  </w:divBdr>
                                                  <w:divsChild>
                                                    <w:div w:id="1155956632">
                                                      <w:marLeft w:val="0"/>
                                                      <w:marRight w:val="0"/>
                                                      <w:marTop w:val="0"/>
                                                      <w:marBottom w:val="0"/>
                                                      <w:divBdr>
                                                        <w:top w:val="none" w:sz="0" w:space="0" w:color="auto"/>
                                                        <w:left w:val="none" w:sz="0" w:space="0" w:color="auto"/>
                                                        <w:bottom w:val="none" w:sz="0" w:space="0" w:color="auto"/>
                                                        <w:right w:val="none" w:sz="0" w:space="0" w:color="auto"/>
                                                      </w:divBdr>
                                                      <w:divsChild>
                                                        <w:div w:id="1753433585">
                                                          <w:marLeft w:val="3671"/>
                                                          <w:marRight w:val="0"/>
                                                          <w:marTop w:val="0"/>
                                                          <w:marBottom w:val="0"/>
                                                          <w:divBdr>
                                                            <w:top w:val="none" w:sz="0" w:space="0" w:color="auto"/>
                                                            <w:left w:val="none" w:sz="0" w:space="0" w:color="auto"/>
                                                            <w:bottom w:val="none" w:sz="0" w:space="0" w:color="auto"/>
                                                            <w:right w:val="none" w:sz="0" w:space="0" w:color="auto"/>
                                                          </w:divBdr>
                                                          <w:divsChild>
                                                            <w:div w:id="1702828143">
                                                              <w:marLeft w:val="0"/>
                                                              <w:marRight w:val="0"/>
                                                              <w:marTop w:val="0"/>
                                                              <w:marBottom w:val="0"/>
                                                              <w:divBdr>
                                                                <w:top w:val="none" w:sz="0" w:space="0" w:color="auto"/>
                                                                <w:left w:val="none" w:sz="0" w:space="0" w:color="auto"/>
                                                                <w:bottom w:val="none" w:sz="0" w:space="0" w:color="auto"/>
                                                                <w:right w:val="none" w:sz="0" w:space="0" w:color="auto"/>
                                                              </w:divBdr>
                                                              <w:divsChild>
                                                                <w:div w:id="1061750900">
                                                                  <w:marLeft w:val="0"/>
                                                                  <w:marRight w:val="0"/>
                                                                  <w:marTop w:val="0"/>
                                                                  <w:marBottom w:val="0"/>
                                                                  <w:divBdr>
                                                                    <w:top w:val="none" w:sz="0" w:space="0" w:color="auto"/>
                                                                    <w:left w:val="none" w:sz="0" w:space="0" w:color="auto"/>
                                                                    <w:bottom w:val="none" w:sz="0" w:space="0" w:color="auto"/>
                                                                    <w:right w:val="none" w:sz="0" w:space="0" w:color="auto"/>
                                                                  </w:divBdr>
                                                                  <w:divsChild>
                                                                    <w:div w:id="96601193">
                                                                      <w:marLeft w:val="0"/>
                                                                      <w:marRight w:val="0"/>
                                                                      <w:marTop w:val="0"/>
                                                                      <w:marBottom w:val="0"/>
                                                                      <w:divBdr>
                                                                        <w:top w:val="none" w:sz="0" w:space="0" w:color="auto"/>
                                                                        <w:left w:val="none" w:sz="0" w:space="0" w:color="auto"/>
                                                                        <w:bottom w:val="none" w:sz="0" w:space="0" w:color="auto"/>
                                                                        <w:right w:val="none" w:sz="0" w:space="0" w:color="auto"/>
                                                                      </w:divBdr>
                                                                      <w:divsChild>
                                                                        <w:div w:id="1171140661">
                                                                          <w:marLeft w:val="0"/>
                                                                          <w:marRight w:val="0"/>
                                                                          <w:marTop w:val="0"/>
                                                                          <w:marBottom w:val="0"/>
                                                                          <w:divBdr>
                                                                            <w:top w:val="none" w:sz="0" w:space="0" w:color="auto"/>
                                                                            <w:left w:val="none" w:sz="0" w:space="0" w:color="auto"/>
                                                                            <w:bottom w:val="none" w:sz="0" w:space="0" w:color="auto"/>
                                                                            <w:right w:val="none" w:sz="0" w:space="0" w:color="auto"/>
                                                                          </w:divBdr>
                                                                          <w:divsChild>
                                                                            <w:div w:id="1612276131">
                                                                              <w:marLeft w:val="0"/>
                                                                              <w:marRight w:val="0"/>
                                                                              <w:marTop w:val="0"/>
                                                                              <w:marBottom w:val="0"/>
                                                                              <w:divBdr>
                                                                                <w:top w:val="none" w:sz="0" w:space="0" w:color="auto"/>
                                                                                <w:left w:val="none" w:sz="0" w:space="0" w:color="auto"/>
                                                                                <w:bottom w:val="none" w:sz="0" w:space="0" w:color="auto"/>
                                                                                <w:right w:val="none" w:sz="0" w:space="0" w:color="auto"/>
                                                                              </w:divBdr>
                                                                              <w:divsChild>
                                                                                <w:div w:id="1102800625">
                                                                                  <w:marLeft w:val="0"/>
                                                                                  <w:marRight w:val="0"/>
                                                                                  <w:marTop w:val="0"/>
                                                                                  <w:marBottom w:val="0"/>
                                                                                  <w:divBdr>
                                                                                    <w:top w:val="none" w:sz="0" w:space="0" w:color="auto"/>
                                                                                    <w:left w:val="none" w:sz="0" w:space="0" w:color="auto"/>
                                                                                    <w:bottom w:val="none" w:sz="0" w:space="0" w:color="auto"/>
                                                                                    <w:right w:val="none" w:sz="0" w:space="0" w:color="auto"/>
                                                                                  </w:divBdr>
                                                                                  <w:divsChild>
                                                                                    <w:div w:id="2045446740">
                                                                                      <w:marLeft w:val="0"/>
                                                                                      <w:marRight w:val="0"/>
                                                                                      <w:marTop w:val="0"/>
                                                                                      <w:marBottom w:val="0"/>
                                                                                      <w:divBdr>
                                                                                        <w:top w:val="none" w:sz="0" w:space="0" w:color="auto"/>
                                                                                        <w:left w:val="none" w:sz="0" w:space="0" w:color="auto"/>
                                                                                        <w:bottom w:val="none" w:sz="0" w:space="0" w:color="auto"/>
                                                                                        <w:right w:val="none" w:sz="0" w:space="0" w:color="auto"/>
                                                                                      </w:divBdr>
                                                                                      <w:divsChild>
                                                                                        <w:div w:id="1857386144">
                                                                                          <w:marLeft w:val="0"/>
                                                                                          <w:marRight w:val="0"/>
                                                                                          <w:marTop w:val="0"/>
                                                                                          <w:marBottom w:val="0"/>
                                                                                          <w:divBdr>
                                                                                            <w:top w:val="none" w:sz="0" w:space="0" w:color="auto"/>
                                                                                            <w:left w:val="none" w:sz="0" w:space="0" w:color="auto"/>
                                                                                            <w:bottom w:val="dotted" w:sz="6" w:space="4" w:color="D3D7D9"/>
                                                                                            <w:right w:val="none" w:sz="0" w:space="0" w:color="auto"/>
                                                                                          </w:divBdr>
                                                                                          <w:divsChild>
                                                                                            <w:div w:id="973677737">
                                                                                              <w:marLeft w:val="0"/>
                                                                                              <w:marRight w:val="0"/>
                                                                                              <w:marTop w:val="0"/>
                                                                                              <w:marBottom w:val="0"/>
                                                                                              <w:divBdr>
                                                                                                <w:top w:val="none" w:sz="0" w:space="0" w:color="auto"/>
                                                                                                <w:left w:val="none" w:sz="0" w:space="0" w:color="auto"/>
                                                                                                <w:bottom w:val="none" w:sz="0" w:space="0" w:color="auto"/>
                                                                                                <w:right w:val="none" w:sz="0" w:space="0" w:color="auto"/>
                                                                                              </w:divBdr>
                                                                                              <w:divsChild>
                                                                                                <w:div w:id="1017196819">
                                                                                                  <w:marLeft w:val="0"/>
                                                                                                  <w:marRight w:val="0"/>
                                                                                                  <w:marTop w:val="0"/>
                                                                                                  <w:marBottom w:val="0"/>
                                                                                                  <w:divBdr>
                                                                                                    <w:top w:val="none" w:sz="0" w:space="0" w:color="auto"/>
                                                                                                    <w:left w:val="none" w:sz="0" w:space="0" w:color="auto"/>
                                                                                                    <w:bottom w:val="none" w:sz="0" w:space="0" w:color="auto"/>
                                                                                                    <w:right w:val="none" w:sz="0" w:space="0" w:color="auto"/>
                                                                                                  </w:divBdr>
                                                                                                  <w:divsChild>
                                                                                                    <w:div w:id="664866448">
                                                                                                      <w:marLeft w:val="0"/>
                                                                                                      <w:marRight w:val="0"/>
                                                                                                      <w:marTop w:val="0"/>
                                                                                                      <w:marBottom w:val="0"/>
                                                                                                      <w:divBdr>
                                                                                                        <w:top w:val="none" w:sz="0" w:space="0" w:color="auto"/>
                                                                                                        <w:left w:val="none" w:sz="0" w:space="0" w:color="auto"/>
                                                                                                        <w:bottom w:val="none" w:sz="0" w:space="0" w:color="auto"/>
                                                                                                        <w:right w:val="none" w:sz="0" w:space="0" w:color="auto"/>
                                                                                                      </w:divBdr>
                                                                                                      <w:divsChild>
                                                                                                        <w:div w:id="1153447327">
                                                                                                          <w:marLeft w:val="0"/>
                                                                                                          <w:marRight w:val="0"/>
                                                                                                          <w:marTop w:val="0"/>
                                                                                                          <w:marBottom w:val="0"/>
                                                                                                          <w:divBdr>
                                                                                                            <w:top w:val="none" w:sz="0" w:space="0" w:color="auto"/>
                                                                                                            <w:left w:val="none" w:sz="0" w:space="0" w:color="auto"/>
                                                                                                            <w:bottom w:val="none" w:sz="0" w:space="0" w:color="auto"/>
                                                                                                            <w:right w:val="none" w:sz="0" w:space="0" w:color="auto"/>
                                                                                                          </w:divBdr>
                                                                                                          <w:divsChild>
                                                                                                            <w:div w:id="64593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395658">
                                                                                                      <w:marLeft w:val="0"/>
                                                                                                      <w:marRight w:val="0"/>
                                                                                                      <w:marTop w:val="0"/>
                                                                                                      <w:marBottom w:val="0"/>
                                                                                                      <w:divBdr>
                                                                                                        <w:top w:val="none" w:sz="0" w:space="0" w:color="auto"/>
                                                                                                        <w:left w:val="none" w:sz="0" w:space="0" w:color="auto"/>
                                                                                                        <w:bottom w:val="none" w:sz="0" w:space="0" w:color="auto"/>
                                                                                                        <w:right w:val="none" w:sz="0" w:space="0" w:color="auto"/>
                                                                                                      </w:divBdr>
                                                                                                      <w:divsChild>
                                                                                                        <w:div w:id="1226724321">
                                                                                                          <w:marLeft w:val="0"/>
                                                                                                          <w:marRight w:val="0"/>
                                                                                                          <w:marTop w:val="0"/>
                                                                                                          <w:marBottom w:val="0"/>
                                                                                                          <w:divBdr>
                                                                                                            <w:top w:val="none" w:sz="0" w:space="0" w:color="auto"/>
                                                                                                            <w:left w:val="none" w:sz="0" w:space="0" w:color="auto"/>
                                                                                                            <w:bottom w:val="none" w:sz="0" w:space="0" w:color="auto"/>
                                                                                                            <w:right w:val="none" w:sz="0" w:space="0" w:color="auto"/>
                                                                                                          </w:divBdr>
                                                                                                          <w:divsChild>
                                                                                                            <w:div w:id="184112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14.png"/><Relationship Id="rId21" Type="http://schemas.openxmlformats.org/officeDocument/2006/relationships/image" Target="media/image11.jpeg"/><Relationship Id="rId42" Type="http://schemas.openxmlformats.org/officeDocument/2006/relationships/image" Target="media/image28.png"/><Relationship Id="rId47" Type="http://schemas.openxmlformats.org/officeDocument/2006/relationships/image" Target="media/image21.png"/><Relationship Id="rId55" Type="http://schemas.openxmlformats.org/officeDocument/2006/relationships/image" Target="media/image360.png"/><Relationship Id="rId63" Type="http://schemas.openxmlformats.org/officeDocument/2006/relationships/image" Target="media/image440.png"/><Relationship Id="rId68" Type="http://schemas.openxmlformats.org/officeDocument/2006/relationships/image" Target="media/image34.png"/><Relationship Id="rId76" Type="http://schemas.microsoft.com/office/2016/09/relationships/commentsIds" Target="commentsIds.xml"/><Relationship Id="rId7" Type="http://schemas.openxmlformats.org/officeDocument/2006/relationships/settings" Target="settings.xml"/><Relationship Id="rId71"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comments" Target="comments.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12.png"/><Relationship Id="rId37" Type="http://schemas.openxmlformats.org/officeDocument/2006/relationships/image" Target="media/image23.png"/><Relationship Id="rId45" Type="http://schemas.openxmlformats.org/officeDocument/2006/relationships/image" Target="media/image19.png"/><Relationship Id="rId58" Type="http://schemas.openxmlformats.org/officeDocument/2006/relationships/image" Target="media/image390.png"/><Relationship Id="rId66" Type="http://schemas.openxmlformats.org/officeDocument/2006/relationships/image" Target="media/image47.png"/><Relationship Id="rId7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emf"/><Relationship Id="rId36" Type="http://schemas.openxmlformats.org/officeDocument/2006/relationships/image" Target="media/image22.png"/><Relationship Id="rId57" Type="http://schemas.openxmlformats.org/officeDocument/2006/relationships/image" Target="media/image27.png"/><Relationship Id="rId61" Type="http://schemas.openxmlformats.org/officeDocument/2006/relationships/image" Target="media/image31.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1.png"/><Relationship Id="rId44" Type="http://schemas.openxmlformats.org/officeDocument/2006/relationships/image" Target="media/image18.png"/><Relationship Id="rId60" Type="http://schemas.openxmlformats.org/officeDocument/2006/relationships/image" Target="media/image30.png"/><Relationship Id="rId65" Type="http://schemas.openxmlformats.org/officeDocument/2006/relationships/image" Target="media/image46.png"/><Relationship Id="rId73"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microsoft.com/office/2011/relationships/commentsExtended" Target="commentsExtended.xml"/><Relationship Id="rId43" Type="http://schemas.openxmlformats.org/officeDocument/2006/relationships/image" Target="media/image15.png"/><Relationship Id="rId48" Type="http://schemas.openxmlformats.org/officeDocument/2006/relationships/image" Target="media/image25.png"/><Relationship Id="rId56" Type="http://schemas.openxmlformats.org/officeDocument/2006/relationships/image" Target="media/image26.png"/><Relationship Id="rId64" Type="http://schemas.openxmlformats.org/officeDocument/2006/relationships/image" Target="media/image450.png"/><Relationship Id="rId69" Type="http://schemas.openxmlformats.org/officeDocument/2006/relationships/hyperlink" Target="https://twitter.com/torybruno/status/584032353787326464" TargetMode="External"/><Relationship Id="rId8" Type="http://schemas.openxmlformats.org/officeDocument/2006/relationships/webSettings" Target="webSettings.xm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13.png"/><Relationship Id="rId38" Type="http://schemas.openxmlformats.org/officeDocument/2006/relationships/image" Target="media/image24.png"/><Relationship Id="rId46" Type="http://schemas.openxmlformats.org/officeDocument/2006/relationships/image" Target="media/image20.png"/><Relationship Id="rId59" Type="http://schemas.openxmlformats.org/officeDocument/2006/relationships/image" Target="media/image29.png"/><Relationship Id="rId67" Type="http://schemas.openxmlformats.org/officeDocument/2006/relationships/image" Target="media/image33.png"/><Relationship Id="rId20" Type="http://schemas.openxmlformats.org/officeDocument/2006/relationships/image" Target="media/image10.emf"/><Relationship Id="rId54" Type="http://schemas.openxmlformats.org/officeDocument/2006/relationships/image" Target="media/image350.png"/><Relationship Id="rId62" Type="http://schemas.openxmlformats.org/officeDocument/2006/relationships/image" Target="media/image32.png"/><Relationship Id="rId70" Type="http://schemas.openxmlformats.org/officeDocument/2006/relationships/footer" Target="footer1.xml"/><Relationship Id="rId75" Type="http://schemas.microsoft.com/office/2018/08/relationships/commentsExtensible" Target="commentsExtensi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awrenceg\Desktop\Ann%20Ames%20request%20-%2012-9-13\Papers_Template_25Nov201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CAD96B7-DB1E-4E0D-A403-4F63E48864CC}">
  <ds:schemaRefs>
    <ds:schemaRef ds:uri="http://schemas.openxmlformats.org/officeDocument/2006/bibliography"/>
  </ds:schemaRefs>
</ds:datastoreItem>
</file>

<file path=customXml/itemProps2.xml><?xml version="1.0" encoding="utf-8"?>
<ds:datastoreItem xmlns:ds="http://schemas.openxmlformats.org/officeDocument/2006/customXml" ds:itemID="{944E2D06-B9A2-42BF-AEBC-BAB18EBB93A1}">
  <ds:schemaRefs>
    <ds:schemaRef ds:uri="http://schemas.openxmlformats.org/officeDocument/2006/bibliography"/>
  </ds:schemaRefs>
</ds:datastoreItem>
</file>

<file path=customXml/itemProps3.xml><?xml version="1.0" encoding="utf-8"?>
<ds:datastoreItem xmlns:ds="http://schemas.openxmlformats.org/officeDocument/2006/customXml" ds:itemID="{8A63A606-5DC0-4599-87EF-8413A4D78FCB}">
  <ds:schemaRefs>
    <ds:schemaRef ds:uri="http://schemas.openxmlformats.org/officeDocument/2006/bibliography"/>
  </ds:schemaRefs>
</ds:datastoreItem>
</file>

<file path=customXml/itemProps4.xml><?xml version="1.0" encoding="utf-8"?>
<ds:datastoreItem xmlns:ds="http://schemas.openxmlformats.org/officeDocument/2006/customXml" ds:itemID="{E094E2B9-239B-4B54-A9B6-B0901B44BB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Papers_Template_25Nov2013</Template>
  <TotalTime>2</TotalTime>
  <Pages>12</Pages>
  <Words>4558</Words>
  <Characters>25982</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Preparation of Papers for AIAA Technical Conferences</vt:lpstr>
    </vt:vector>
  </TitlesOfParts>
  <Company>AIAA</Company>
  <LinksUpToDate>false</LinksUpToDate>
  <CharactersWithSpaces>30480</CharactersWithSpaces>
  <SharedDoc>false</SharedDoc>
  <HLinks>
    <vt:vector size="42" baseType="variant">
      <vt:variant>
        <vt:i4>4718671</vt:i4>
      </vt:variant>
      <vt:variant>
        <vt:i4>21</vt:i4>
      </vt:variant>
      <vt:variant>
        <vt:i4>0</vt:i4>
      </vt:variant>
      <vt:variant>
        <vt:i4>5</vt:i4>
      </vt:variant>
      <vt:variant>
        <vt:lpwstr>http://www.geog.le.ac.uk/bgrg/lab.htm</vt:lpwstr>
      </vt:variant>
      <vt:variant>
        <vt:lpwstr/>
      </vt:variant>
      <vt:variant>
        <vt:i4>393284</vt:i4>
      </vt:variant>
      <vt:variant>
        <vt:i4>18</vt:i4>
      </vt:variant>
      <vt:variant>
        <vt:i4>0</vt:i4>
      </vt:variant>
      <vt:variant>
        <vt:i4>5</vt:i4>
      </vt:variant>
      <vt:variant>
        <vt:lpwstr>http://www.cp/umist.ac.uk/JCSE/vol1/vol1.html</vt:lpwstr>
      </vt:variant>
      <vt:variant>
        <vt:lpwstr/>
      </vt:variant>
      <vt:variant>
        <vt:i4>5767243</vt:i4>
      </vt:variant>
      <vt:variant>
        <vt:i4>15</vt:i4>
      </vt:variant>
      <vt:variant>
        <vt:i4>0</vt:i4>
      </vt:variant>
      <vt:variant>
        <vt:i4>5</vt:i4>
      </vt:variant>
      <vt:variant>
        <vt:lpwstr>http://www.mathtype.com/</vt:lpwstr>
      </vt:variant>
      <vt:variant>
        <vt:lpwstr/>
      </vt:variant>
      <vt:variant>
        <vt:i4>4128824</vt:i4>
      </vt:variant>
      <vt:variant>
        <vt:i4>9</vt:i4>
      </vt:variant>
      <vt:variant>
        <vt:i4>0</vt:i4>
      </vt:variant>
      <vt:variant>
        <vt:i4>5</vt:i4>
      </vt:variant>
      <vt:variant>
        <vt:lpwstr>http://www.aiaa.org/content.cfm?pageid=396</vt:lpwstr>
      </vt:variant>
      <vt:variant>
        <vt:lpwstr/>
      </vt:variant>
      <vt:variant>
        <vt:i4>5570662</vt:i4>
      </vt:variant>
      <vt:variant>
        <vt:i4>6</vt:i4>
      </vt:variant>
      <vt:variant>
        <vt:i4>0</vt:i4>
      </vt:variant>
      <vt:variant>
        <vt:i4>5</vt:i4>
      </vt:variant>
      <vt:variant>
        <vt:lpwstr>mailto:revisions@aiaa.org</vt:lpwstr>
      </vt:variant>
      <vt:variant>
        <vt:lpwstr/>
      </vt:variant>
      <vt:variant>
        <vt:i4>3342340</vt:i4>
      </vt:variant>
      <vt:variant>
        <vt:i4>3</vt:i4>
      </vt:variant>
      <vt:variant>
        <vt:i4>0</vt:i4>
      </vt:variant>
      <vt:variant>
        <vt:i4>5</vt:i4>
      </vt:variant>
      <vt:variant>
        <vt:lpwstr>mailto:custserv@aiaa.org</vt:lpwstr>
      </vt:variant>
      <vt:variant>
        <vt:lpwstr/>
      </vt:variant>
      <vt:variant>
        <vt:i4>4128824</vt:i4>
      </vt:variant>
      <vt:variant>
        <vt:i4>0</vt:i4>
      </vt:variant>
      <vt:variant>
        <vt:i4>0</vt:i4>
      </vt:variant>
      <vt:variant>
        <vt:i4>5</vt:i4>
      </vt:variant>
      <vt:variant>
        <vt:lpwstr>http://www.aiaa.org/content.cfm?pageid=396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Preparation of Papers for AIAA Technical Conferences</dc:title>
  <dc:creator>lawrenceg</dc:creator>
  <cp:lastModifiedBy>Uenking, Michael D. (LARC-D4)[LAMPS 2]</cp:lastModifiedBy>
  <cp:revision>3</cp:revision>
  <cp:lastPrinted>2014-07-09T20:58:00Z</cp:lastPrinted>
  <dcterms:created xsi:type="dcterms:W3CDTF">2020-10-01T19:23:00Z</dcterms:created>
  <dcterms:modified xsi:type="dcterms:W3CDTF">2020-10-01T19:24:00Z</dcterms:modified>
</cp:coreProperties>
</file>