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D793C" w14:textId="77777777" w:rsidR="00017D65" w:rsidRDefault="00017D65" w:rsidP="00017D65">
      <w:pPr>
        <w:jc w:val="center"/>
        <w:rPr>
          <w:b/>
          <w:sz w:val="36"/>
          <w:szCs w:val="36"/>
        </w:rPr>
      </w:pPr>
    </w:p>
    <w:p w14:paraId="37F0EDD4" w14:textId="77777777" w:rsidR="00017D65" w:rsidRDefault="00017D65" w:rsidP="00017D65">
      <w:pPr>
        <w:jc w:val="center"/>
        <w:rPr>
          <w:b/>
          <w:sz w:val="36"/>
          <w:szCs w:val="36"/>
        </w:rPr>
      </w:pPr>
    </w:p>
    <w:p w14:paraId="30E0C1BF" w14:textId="77777777" w:rsidR="00017D65" w:rsidRDefault="00017D65" w:rsidP="00017D65">
      <w:pPr>
        <w:jc w:val="center"/>
        <w:rPr>
          <w:b/>
          <w:sz w:val="36"/>
          <w:szCs w:val="36"/>
        </w:rPr>
      </w:pPr>
    </w:p>
    <w:p w14:paraId="39758D29" w14:textId="77777777" w:rsidR="00017D65" w:rsidRDefault="00017D65" w:rsidP="00017D65">
      <w:pPr>
        <w:jc w:val="center"/>
        <w:rPr>
          <w:b/>
          <w:sz w:val="36"/>
          <w:szCs w:val="36"/>
        </w:rPr>
      </w:pPr>
    </w:p>
    <w:p w14:paraId="6DB53063" w14:textId="77777777" w:rsidR="00017D65" w:rsidRDefault="00017D65" w:rsidP="00017D65">
      <w:pPr>
        <w:jc w:val="center"/>
        <w:rPr>
          <w:b/>
          <w:sz w:val="36"/>
          <w:szCs w:val="36"/>
        </w:rPr>
      </w:pPr>
    </w:p>
    <w:p w14:paraId="5B0E45A4" w14:textId="77777777" w:rsidR="00017D65" w:rsidRDefault="00017D65" w:rsidP="00017D65">
      <w:pPr>
        <w:jc w:val="center"/>
        <w:rPr>
          <w:b/>
          <w:sz w:val="36"/>
          <w:szCs w:val="36"/>
        </w:rPr>
      </w:pPr>
    </w:p>
    <w:p w14:paraId="4D929233" w14:textId="77777777" w:rsidR="00017D65" w:rsidRDefault="00017D65" w:rsidP="00017D65">
      <w:pPr>
        <w:jc w:val="center"/>
        <w:rPr>
          <w:b/>
          <w:sz w:val="36"/>
          <w:szCs w:val="36"/>
        </w:rPr>
      </w:pPr>
    </w:p>
    <w:p w14:paraId="0AFF7E68" w14:textId="77777777" w:rsidR="00D03BCA" w:rsidRDefault="009061DB" w:rsidP="00017D65">
      <w:pPr>
        <w:jc w:val="center"/>
        <w:rPr>
          <w:b/>
          <w:sz w:val="36"/>
          <w:szCs w:val="36"/>
        </w:rPr>
      </w:pPr>
      <w:r>
        <w:rPr>
          <w:b/>
          <w:sz w:val="36"/>
          <w:szCs w:val="36"/>
        </w:rPr>
        <w:t>Control System Software Development</w:t>
      </w:r>
    </w:p>
    <w:p w14:paraId="06A10106" w14:textId="77777777" w:rsidR="009061DB" w:rsidRDefault="009061DB" w:rsidP="00017D65">
      <w:pPr>
        <w:jc w:val="center"/>
        <w:rPr>
          <w:b/>
          <w:sz w:val="36"/>
          <w:szCs w:val="36"/>
        </w:rPr>
      </w:pPr>
      <w:r>
        <w:rPr>
          <w:b/>
          <w:sz w:val="36"/>
          <w:szCs w:val="36"/>
        </w:rPr>
        <w:t>Fall 2020 Internship Final Report</w:t>
      </w:r>
    </w:p>
    <w:p w14:paraId="69B10138" w14:textId="77777777" w:rsidR="00D03BCA" w:rsidRDefault="00B018AE" w:rsidP="00D03BCA">
      <w:pPr>
        <w:jc w:val="center"/>
        <w:rPr>
          <w:sz w:val="32"/>
          <w:szCs w:val="32"/>
        </w:rPr>
      </w:pPr>
      <w:r>
        <w:rPr>
          <w:sz w:val="32"/>
          <w:szCs w:val="32"/>
        </w:rPr>
        <w:t>Allen Mao</w:t>
      </w:r>
    </w:p>
    <w:p w14:paraId="4688AA78" w14:textId="77777777" w:rsidR="00D03BCA" w:rsidRDefault="00B018AE" w:rsidP="00D03BCA">
      <w:pPr>
        <w:jc w:val="center"/>
        <w:rPr>
          <w:sz w:val="32"/>
          <w:szCs w:val="32"/>
        </w:rPr>
      </w:pPr>
      <w:r>
        <w:rPr>
          <w:sz w:val="32"/>
          <w:szCs w:val="32"/>
        </w:rPr>
        <w:t>NASA Kennedy Space Center</w:t>
      </w:r>
    </w:p>
    <w:p w14:paraId="0400915E" w14:textId="77777777" w:rsidR="00D03BCA" w:rsidRDefault="00D03BCA" w:rsidP="00D03BCA">
      <w:pPr>
        <w:jc w:val="center"/>
        <w:rPr>
          <w:sz w:val="32"/>
          <w:szCs w:val="32"/>
        </w:rPr>
      </w:pPr>
      <w:r>
        <w:rPr>
          <w:sz w:val="32"/>
          <w:szCs w:val="32"/>
        </w:rPr>
        <w:t xml:space="preserve">Major: </w:t>
      </w:r>
      <w:r w:rsidR="00B018AE">
        <w:rPr>
          <w:sz w:val="32"/>
          <w:szCs w:val="32"/>
        </w:rPr>
        <w:t>Computer Science</w:t>
      </w:r>
    </w:p>
    <w:p w14:paraId="24D57979" w14:textId="77777777" w:rsidR="00D03BCA" w:rsidRDefault="00D03BCA" w:rsidP="00D03BCA">
      <w:pPr>
        <w:jc w:val="center"/>
        <w:rPr>
          <w:sz w:val="32"/>
          <w:szCs w:val="32"/>
        </w:rPr>
      </w:pPr>
      <w:r>
        <w:rPr>
          <w:sz w:val="32"/>
          <w:szCs w:val="32"/>
        </w:rPr>
        <w:t>Program</w:t>
      </w:r>
      <w:r w:rsidR="00B018AE">
        <w:rPr>
          <w:sz w:val="32"/>
          <w:szCs w:val="32"/>
        </w:rPr>
        <w:t>:</w:t>
      </w:r>
      <w:r>
        <w:rPr>
          <w:sz w:val="32"/>
          <w:szCs w:val="32"/>
        </w:rPr>
        <w:t xml:space="preserve"> </w:t>
      </w:r>
      <w:r w:rsidR="00B018AE">
        <w:rPr>
          <w:sz w:val="32"/>
          <w:szCs w:val="32"/>
        </w:rPr>
        <w:t>Fall 2020</w:t>
      </w:r>
      <w:r>
        <w:rPr>
          <w:sz w:val="32"/>
          <w:szCs w:val="32"/>
        </w:rPr>
        <w:t xml:space="preserve"> Session</w:t>
      </w:r>
    </w:p>
    <w:p w14:paraId="2CA1E4E2" w14:textId="77777777" w:rsidR="00D03BCA" w:rsidRDefault="00D03BCA" w:rsidP="00D03BCA">
      <w:pPr>
        <w:jc w:val="center"/>
        <w:rPr>
          <w:sz w:val="32"/>
          <w:szCs w:val="32"/>
        </w:rPr>
      </w:pPr>
      <w:r>
        <w:rPr>
          <w:sz w:val="32"/>
          <w:szCs w:val="32"/>
        </w:rPr>
        <w:t xml:space="preserve">Date:  </w:t>
      </w:r>
      <w:r w:rsidR="00FF5ABD">
        <w:rPr>
          <w:sz w:val="32"/>
          <w:szCs w:val="32"/>
        </w:rPr>
        <w:t>03</w:t>
      </w:r>
      <w:r>
        <w:rPr>
          <w:sz w:val="32"/>
          <w:szCs w:val="32"/>
        </w:rPr>
        <w:t xml:space="preserve"> </w:t>
      </w:r>
      <w:r w:rsidR="00B1036C">
        <w:rPr>
          <w:sz w:val="32"/>
          <w:szCs w:val="32"/>
        </w:rPr>
        <w:t>Nov</w:t>
      </w:r>
      <w:r>
        <w:rPr>
          <w:sz w:val="32"/>
          <w:szCs w:val="32"/>
        </w:rPr>
        <w:t xml:space="preserve"> </w:t>
      </w:r>
      <w:r w:rsidR="00FF5ABD">
        <w:rPr>
          <w:sz w:val="32"/>
          <w:szCs w:val="32"/>
        </w:rPr>
        <w:t>2020</w:t>
      </w:r>
    </w:p>
    <w:p w14:paraId="59D68858" w14:textId="77777777" w:rsidR="00D03BCA" w:rsidRDefault="00D03BCA" w:rsidP="00D03BCA">
      <w:pPr>
        <w:jc w:val="center"/>
        <w:rPr>
          <w:sz w:val="32"/>
          <w:szCs w:val="32"/>
        </w:rPr>
      </w:pPr>
    </w:p>
    <w:p w14:paraId="1639746F" w14:textId="77777777" w:rsidR="00D03BCA" w:rsidRPr="00F574C7" w:rsidRDefault="00D03BCA" w:rsidP="00D03BCA">
      <w:pPr>
        <w:jc w:val="center"/>
        <w:rPr>
          <w:sz w:val="32"/>
          <w:szCs w:val="32"/>
        </w:rPr>
      </w:pPr>
    </w:p>
    <w:p w14:paraId="35347F58" w14:textId="77777777" w:rsidR="00D03BCA" w:rsidRDefault="00D03BCA" w:rsidP="00D03BCA">
      <w:pPr>
        <w:jc w:val="center"/>
      </w:pPr>
    </w:p>
    <w:p w14:paraId="3A063593" w14:textId="77777777" w:rsidR="00D03BCA" w:rsidRDefault="00D03BCA">
      <w:pPr>
        <w:jc w:val="left"/>
        <w:rPr>
          <w:b/>
          <w:kern w:val="28"/>
          <w:sz w:val="36"/>
        </w:rPr>
      </w:pPr>
      <w:r>
        <w:br w:type="page"/>
      </w:r>
    </w:p>
    <w:p w14:paraId="1B4223BE" w14:textId="77777777" w:rsidR="00E5095B" w:rsidRDefault="00E45B73">
      <w:pPr>
        <w:pStyle w:val="Title"/>
      </w:pPr>
      <w:r>
        <w:lastRenderedPageBreak/>
        <w:t>Control System Software (System Applications [SAPP]) Development—Final Intern Report (Fall 2020)</w:t>
      </w:r>
    </w:p>
    <w:p w14:paraId="5361F39C" w14:textId="77777777" w:rsidR="00E5095B" w:rsidRDefault="0018519B">
      <w:pPr>
        <w:pStyle w:val="AuthorNames"/>
      </w:pPr>
      <w:r>
        <w:t>Allen Mao</w:t>
      </w:r>
      <w:r w:rsidR="00E5095B">
        <w:rPr>
          <w:rStyle w:val="FootnoteReference"/>
        </w:rPr>
        <w:footnoteReference w:id="1"/>
      </w:r>
    </w:p>
    <w:p w14:paraId="6FCB7B5D" w14:textId="77777777" w:rsidR="00E5095B" w:rsidRDefault="0018519B">
      <w:pPr>
        <w:pStyle w:val="AuthorAffiliations"/>
      </w:pPr>
      <w:r>
        <w:t>University of California, Berkeley</w:t>
      </w:r>
      <w:r w:rsidR="00E5095B">
        <w:t xml:space="preserve">, </w:t>
      </w:r>
      <w:r>
        <w:t>Berkeley</w:t>
      </w:r>
      <w:r w:rsidR="00E5095B">
        <w:t xml:space="preserve">, </w:t>
      </w:r>
      <w:r>
        <w:t>California</w:t>
      </w:r>
      <w:r w:rsidR="00E5095B">
        <w:t xml:space="preserve">, </w:t>
      </w:r>
      <w:r w:rsidR="00E45B73">
        <w:t>94704</w:t>
      </w:r>
    </w:p>
    <w:p w14:paraId="6C489ADD" w14:textId="152E1260" w:rsidR="00E5095B" w:rsidRDefault="001D3A39">
      <w:pPr>
        <w:pStyle w:val="Abstract"/>
      </w:pPr>
      <w:bookmarkStart w:id="0" w:name="_GoBack"/>
      <w:r>
        <w:t xml:space="preserve">The Launch Control System (LCS) is an integral </w:t>
      </w:r>
      <w:r w:rsidR="002D3FA7">
        <w:t>part of</w:t>
      </w:r>
      <w:r>
        <w:t xml:space="preserve"> the Space Launch System (SLS) as it responds and sends instructions </w:t>
      </w:r>
      <w:r w:rsidR="00CF100C">
        <w:t xml:space="preserve">to </w:t>
      </w:r>
      <w:r>
        <w:t xml:space="preserve">both </w:t>
      </w:r>
      <w:r w:rsidR="00CF100C">
        <w:t xml:space="preserve">the </w:t>
      </w:r>
      <w:r>
        <w:t xml:space="preserve">vehicle and ground systems. This semester, the focus has been on the development of assurance tests for the </w:t>
      </w:r>
      <w:r w:rsidR="006069FE">
        <w:t>Graphical User Interface (GUI) software</w:t>
      </w:r>
      <w:r>
        <w:t xml:space="preserve"> components of the LCS</w:t>
      </w:r>
      <w:r w:rsidR="00CF100C">
        <w:t>. This will help</w:t>
      </w:r>
      <w:r>
        <w:t xml:space="preserve"> ensure that the </w:t>
      </w:r>
      <w:r w:rsidR="00563200">
        <w:t xml:space="preserve">system </w:t>
      </w:r>
      <w:r>
        <w:t>software functions as intended. This paper describes the goals, procedures, and results of this process as well as lessons learned that may be useful for future interns working on similar projects.</w:t>
      </w:r>
    </w:p>
    <w:bookmarkEnd w:id="0"/>
    <w:p w14:paraId="386A08B2" w14:textId="77777777" w:rsidR="00E5095B" w:rsidRDefault="00E5095B">
      <w:pPr>
        <w:pStyle w:val="Heading1"/>
      </w:pPr>
      <w:r>
        <w:t>Nomenclature</w:t>
      </w:r>
    </w:p>
    <w:p w14:paraId="56DC6A9B" w14:textId="77777777" w:rsidR="00E5095B" w:rsidRDefault="00F60AC2">
      <w:pPr>
        <w:pStyle w:val="Nomenclature"/>
      </w:pPr>
      <w:r>
        <w:rPr>
          <w:i/>
        </w:rPr>
        <w:t>LCS</w:t>
      </w:r>
      <w:r w:rsidR="00E5095B">
        <w:tab/>
        <w:t>=</w:t>
      </w:r>
      <w:r w:rsidR="00E5095B">
        <w:tab/>
      </w:r>
      <w:r>
        <w:t>Launch Control System</w:t>
      </w:r>
    </w:p>
    <w:p w14:paraId="60F2A342" w14:textId="77777777" w:rsidR="006069FE" w:rsidRDefault="006069FE">
      <w:pPr>
        <w:pStyle w:val="Nomenclature"/>
      </w:pPr>
      <w:r>
        <w:t>GUI</w:t>
      </w:r>
      <w:r>
        <w:tab/>
        <w:t xml:space="preserve">= </w:t>
      </w:r>
      <w:r>
        <w:tab/>
        <w:t>Graphical User Interface</w:t>
      </w:r>
    </w:p>
    <w:p w14:paraId="576E0AD8" w14:textId="77777777" w:rsidR="00E5095B" w:rsidRDefault="00F60AC2">
      <w:pPr>
        <w:pStyle w:val="Nomenclature"/>
      </w:pPr>
      <w:r>
        <w:rPr>
          <w:i/>
        </w:rPr>
        <w:t>SLS</w:t>
      </w:r>
      <w:r w:rsidR="00E5095B">
        <w:rPr>
          <w:i/>
        </w:rPr>
        <w:tab/>
      </w:r>
      <w:r w:rsidR="00E5095B">
        <w:t>=</w:t>
      </w:r>
      <w:r w:rsidR="00E5095B">
        <w:tab/>
      </w:r>
      <w:r>
        <w:t>Space Launch System</w:t>
      </w:r>
    </w:p>
    <w:p w14:paraId="33A2E194" w14:textId="77777777" w:rsidR="00E5095B" w:rsidRDefault="00F60AC2">
      <w:pPr>
        <w:pStyle w:val="Nomenclature"/>
      </w:pPr>
      <w:r>
        <w:rPr>
          <w:i/>
        </w:rPr>
        <w:t>IDE</w:t>
      </w:r>
      <w:r w:rsidR="00E5095B">
        <w:rPr>
          <w:vertAlign w:val="subscript"/>
        </w:rPr>
        <w:tab/>
      </w:r>
      <w:r w:rsidR="00E5095B">
        <w:t>=</w:t>
      </w:r>
      <w:r w:rsidR="00E5095B">
        <w:tab/>
      </w:r>
      <w:r>
        <w:t>Integrated Development Environment</w:t>
      </w:r>
    </w:p>
    <w:p w14:paraId="0AB4ADD4" w14:textId="77777777" w:rsidR="00E5095B" w:rsidRDefault="00F60AC2">
      <w:pPr>
        <w:pStyle w:val="Nomenclature"/>
      </w:pPr>
      <w:r>
        <w:rPr>
          <w:i/>
        </w:rPr>
        <w:t>GUI</w:t>
      </w:r>
      <w:r w:rsidR="00E5095B">
        <w:tab/>
        <w:t>=</w:t>
      </w:r>
      <w:r w:rsidR="00E5095B">
        <w:tab/>
      </w:r>
      <w:r>
        <w:t>Graphical User Interface</w:t>
      </w:r>
    </w:p>
    <w:p w14:paraId="75F09ACF" w14:textId="77777777" w:rsidR="00E5095B" w:rsidRDefault="00F60AC2">
      <w:pPr>
        <w:pStyle w:val="Nomenclature"/>
      </w:pPr>
      <w:r w:rsidRPr="00F60AC2">
        <w:rPr>
          <w:i/>
          <w:iCs/>
        </w:rPr>
        <w:t>SCCS</w:t>
      </w:r>
      <w:r w:rsidR="00E5095B">
        <w:tab/>
        <w:t>=</w:t>
      </w:r>
      <w:r w:rsidR="00E5095B">
        <w:tab/>
      </w:r>
      <w:r>
        <w:t>Spaceport Command and Control System</w:t>
      </w:r>
    </w:p>
    <w:p w14:paraId="2A6FECFD" w14:textId="77777777" w:rsidR="00E5095B" w:rsidRDefault="0014579F">
      <w:pPr>
        <w:pStyle w:val="Nomenclature"/>
      </w:pPr>
      <w:r w:rsidRPr="0014579F">
        <w:rPr>
          <w:i/>
          <w:iCs/>
        </w:rPr>
        <w:t>SLS</w:t>
      </w:r>
      <w:r w:rsidR="00E5095B">
        <w:tab/>
        <w:t>=</w:t>
      </w:r>
      <w:r w:rsidR="00E5095B">
        <w:tab/>
      </w:r>
      <w:r>
        <w:t>Space Launch System</w:t>
      </w:r>
    </w:p>
    <w:p w14:paraId="22E36E11" w14:textId="77777777" w:rsidR="00E5095B" w:rsidRDefault="00BB1996">
      <w:pPr>
        <w:pStyle w:val="Nomenclature"/>
      </w:pPr>
      <w:r>
        <w:rPr>
          <w:i/>
        </w:rPr>
        <w:t>GSE</w:t>
      </w:r>
      <w:r w:rsidR="00E5095B">
        <w:tab/>
        <w:t>=</w:t>
      </w:r>
      <w:r w:rsidR="00E5095B">
        <w:tab/>
      </w:r>
      <w:r w:rsidRPr="00BB1996">
        <w:rPr>
          <w:iCs/>
        </w:rPr>
        <w:t>Ground Support Equipment</w:t>
      </w:r>
    </w:p>
    <w:p w14:paraId="0152CA80" w14:textId="77777777" w:rsidR="00E5095B" w:rsidRDefault="00491A3A">
      <w:pPr>
        <w:pStyle w:val="Nomenclature"/>
      </w:pPr>
      <w:r>
        <w:rPr>
          <w:i/>
        </w:rPr>
        <w:t>DWL</w:t>
      </w:r>
      <w:r w:rsidR="00E5095B">
        <w:tab/>
        <w:t>=</w:t>
      </w:r>
      <w:r w:rsidR="00E5095B">
        <w:tab/>
      </w:r>
      <w:r>
        <w:t>Development Workstation Linux</w:t>
      </w:r>
    </w:p>
    <w:p w14:paraId="602F4F5D" w14:textId="77777777" w:rsidR="00E5095B" w:rsidRDefault="00816227">
      <w:pPr>
        <w:pStyle w:val="Nomenclature"/>
      </w:pPr>
      <w:r>
        <w:rPr>
          <w:i/>
        </w:rPr>
        <w:t>NAMS</w:t>
      </w:r>
      <w:r w:rsidR="00E5095B">
        <w:tab/>
        <w:t>=</w:t>
      </w:r>
      <w:r w:rsidR="00E5095B">
        <w:tab/>
      </w:r>
      <w:r>
        <w:t>NASA Access Management System</w:t>
      </w:r>
      <w:r w:rsidR="00E5095B">
        <w:t xml:space="preserve"> </w:t>
      </w:r>
    </w:p>
    <w:p w14:paraId="5A4A4A84" w14:textId="77777777" w:rsidR="00AA6606" w:rsidRDefault="00AA6606" w:rsidP="00AA6606">
      <w:pPr>
        <w:pStyle w:val="Nomenclature"/>
      </w:pPr>
      <w:r>
        <w:rPr>
          <w:i/>
        </w:rPr>
        <w:t>SSH</w:t>
      </w:r>
      <w:r>
        <w:tab/>
        <w:t>=</w:t>
      </w:r>
      <w:r>
        <w:tab/>
        <w:t>Secure Shell</w:t>
      </w:r>
    </w:p>
    <w:p w14:paraId="6F198D28" w14:textId="77777777" w:rsidR="00AA6606" w:rsidRDefault="00AA6606">
      <w:pPr>
        <w:pStyle w:val="Nomenclature"/>
      </w:pPr>
    </w:p>
    <w:p w14:paraId="42492441" w14:textId="77777777" w:rsidR="00E5095B" w:rsidRDefault="00E5095B" w:rsidP="00E5095B">
      <w:pPr>
        <w:pStyle w:val="Heading1"/>
        <w:numPr>
          <w:ilvl w:val="0"/>
          <w:numId w:val="2"/>
        </w:numPr>
      </w:pPr>
      <w:r>
        <w:t>Introduction</w:t>
      </w:r>
    </w:p>
    <w:p w14:paraId="313A6FC8" w14:textId="0B0C1FFB" w:rsidR="00DF48CB" w:rsidRDefault="00B64C0C">
      <w:pPr>
        <w:pStyle w:val="Text"/>
      </w:pPr>
      <w:r>
        <w:rPr>
          <w:position w:val="-5"/>
          <w:sz w:val="58"/>
        </w:rPr>
        <w:t>T</w:t>
      </w:r>
      <w:r w:rsidR="00F60AC2">
        <w:t xml:space="preserve">he American public eagerly awaits the launch of the Artemis I </w:t>
      </w:r>
      <w:r w:rsidR="0018519B">
        <w:t xml:space="preserve">and II </w:t>
      </w:r>
      <w:r w:rsidR="00F60AC2">
        <w:t>mission</w:t>
      </w:r>
      <w:r w:rsidR="0018519B">
        <w:t>s</w:t>
      </w:r>
      <w:r w:rsidR="004A5346">
        <w:t>. Artemis I</w:t>
      </w:r>
      <w:r>
        <w:t xml:space="preserve"> </w:t>
      </w:r>
      <w:r w:rsidR="0018519B">
        <w:t xml:space="preserve">will send an unmanned spacecraft around the moon next year </w:t>
      </w:r>
      <w:r w:rsidR="004A5346">
        <w:t>while Artemis II will support</w:t>
      </w:r>
      <w:r w:rsidR="0018519B">
        <w:t xml:space="preserve"> a manned lunar flyby test</w:t>
      </w:r>
      <w:r>
        <w:t>.</w:t>
      </w:r>
      <w:r w:rsidR="00FF1F3C">
        <w:t xml:space="preserve"> </w:t>
      </w:r>
      <w:r w:rsidR="004A5346">
        <w:t>All the NASA space centers are hard at work i</w:t>
      </w:r>
      <w:r w:rsidR="0018519B">
        <w:t>n preparation of the goals of the Artemis program</w:t>
      </w:r>
      <w:r w:rsidR="004A5346">
        <w:t xml:space="preserve">: </w:t>
      </w:r>
      <w:r w:rsidR="0018519B">
        <w:t>land</w:t>
      </w:r>
      <w:r>
        <w:t>ing</w:t>
      </w:r>
      <w:r w:rsidR="0018519B">
        <w:t xml:space="preserve"> the first woman and next</w:t>
      </w:r>
      <w:r w:rsidR="00965607">
        <w:t xml:space="preserve"> man</w:t>
      </w:r>
      <w:r w:rsidR="0018519B">
        <w:t xml:space="preserve"> on the moon and</w:t>
      </w:r>
      <w:r w:rsidR="00965607">
        <w:t xml:space="preserve"> establish</w:t>
      </w:r>
      <w:r>
        <w:t>ing</w:t>
      </w:r>
      <w:r w:rsidR="0018519B">
        <w:t xml:space="preserve"> precedent for further exploration beyond the moon</w:t>
      </w:r>
      <w:r w:rsidR="004A5346">
        <w:t>. T</w:t>
      </w:r>
      <w:r w:rsidR="00E45B73">
        <w:t>eams of engineers across the country pool their skills in pursuit of th</w:t>
      </w:r>
      <w:r w:rsidR="000239E0">
        <w:t>e</w:t>
      </w:r>
      <w:r w:rsidR="00E45B73">
        <w:t xml:space="preserve"> advancement </w:t>
      </w:r>
      <w:r w:rsidR="000239E0">
        <w:t xml:space="preserve">of </w:t>
      </w:r>
      <w:r w:rsidR="00E45B73">
        <w:t>humanity</w:t>
      </w:r>
      <w:r w:rsidR="0018519B">
        <w:t>. For s</w:t>
      </w:r>
      <w:r w:rsidR="00667AF4">
        <w:t>uch a</w:t>
      </w:r>
      <w:r w:rsidR="0018519B">
        <w:t xml:space="preserve"> </w:t>
      </w:r>
      <w:r w:rsidR="005B6EBD">
        <w:t>large-scale</w:t>
      </w:r>
      <w:r w:rsidR="0018519B">
        <w:t xml:space="preserve"> project, years of work have already </w:t>
      </w:r>
      <w:r w:rsidR="00667AF4">
        <w:t xml:space="preserve">been </w:t>
      </w:r>
      <w:r w:rsidR="00563200">
        <w:t>spent</w:t>
      </w:r>
      <w:r w:rsidR="00667AF4">
        <w:t xml:space="preserve"> on</w:t>
      </w:r>
      <w:r w:rsidR="0018519B">
        <w:t xml:space="preserve"> </w:t>
      </w:r>
      <w:r w:rsidR="00563200">
        <w:t xml:space="preserve">the various </w:t>
      </w:r>
      <w:r w:rsidR="0018519B">
        <w:t xml:space="preserve">engineering </w:t>
      </w:r>
      <w:r w:rsidR="00667AF4">
        <w:t>systems that will be supporting</w:t>
      </w:r>
      <w:r w:rsidR="002645ED">
        <w:t xml:space="preserve"> </w:t>
      </w:r>
      <w:r w:rsidR="00667AF4">
        <w:t>this</w:t>
      </w:r>
      <w:r w:rsidR="0018519B">
        <w:t xml:space="preserve"> mission</w:t>
      </w:r>
      <w:r w:rsidR="00667AF4">
        <w:t xml:space="preserve">. One such system that has been in development for years, </w:t>
      </w:r>
      <w:r w:rsidR="0014579F">
        <w:t>the Spaceport Command and Control System (SCCS),</w:t>
      </w:r>
      <w:r w:rsidR="00667AF4">
        <w:t xml:space="preserve"> is </w:t>
      </w:r>
      <w:r w:rsidR="0014579F">
        <w:t xml:space="preserve">the mechanism by which an engineer in the firing room is able to control </w:t>
      </w:r>
      <w:r w:rsidR="00667AF4">
        <w:t xml:space="preserve">all pre-launch and launch operations associated with </w:t>
      </w:r>
      <w:r w:rsidR="0014579F">
        <w:t>the Space Launch System (SLS)</w:t>
      </w:r>
      <w:r w:rsidR="00667AF4">
        <w:t xml:space="preserve"> and its associated ground support systems</w:t>
      </w:r>
      <w:r w:rsidR="00E45B73">
        <w:t>.</w:t>
      </w:r>
      <w:r w:rsidR="000A743E">
        <w:t xml:space="preserve"> </w:t>
      </w:r>
      <w:r w:rsidR="004A5346">
        <w:t>Since the</w:t>
      </w:r>
      <w:r w:rsidR="00667AF4">
        <w:t xml:space="preserve"> system is mature</w:t>
      </w:r>
      <w:r w:rsidR="000A743E">
        <w:t xml:space="preserve">, the current focus has shifted from development of new software to testing and verification of </w:t>
      </w:r>
      <w:r w:rsidR="004A5346">
        <w:t xml:space="preserve">the existing </w:t>
      </w:r>
      <w:r w:rsidR="000239E0">
        <w:t>systems</w:t>
      </w:r>
      <w:r w:rsidR="000A743E">
        <w:t xml:space="preserve">. This paper therefore describes some of the verification </w:t>
      </w:r>
      <w:r w:rsidR="000239E0">
        <w:t xml:space="preserve">effort </w:t>
      </w:r>
      <w:r w:rsidR="000A743E">
        <w:t xml:space="preserve">that </w:t>
      </w:r>
      <w:r w:rsidR="000239E0">
        <w:t xml:space="preserve">occurred during the </w:t>
      </w:r>
      <w:r w:rsidR="000A743E">
        <w:t>fall 2020 semester for the Launch Control System (LCS)</w:t>
      </w:r>
      <w:r w:rsidR="00BB1996">
        <w:t xml:space="preserve"> component of the </w:t>
      </w:r>
      <w:r w:rsidR="000239E0">
        <w:t>SCCS.</w:t>
      </w:r>
    </w:p>
    <w:p w14:paraId="29DF2772" w14:textId="0C84B9E5" w:rsidR="00E5095B" w:rsidRDefault="000239E0">
      <w:pPr>
        <w:pStyle w:val="Text"/>
      </w:pPr>
      <w:r>
        <w:t>LCS</w:t>
      </w:r>
      <w:r w:rsidR="00BB1996">
        <w:t xml:space="preserve"> consists of the set of networked computer</w:t>
      </w:r>
      <w:r>
        <w:t>,</w:t>
      </w:r>
      <w:r w:rsidR="00BB1996">
        <w:t xml:space="preserve"> servers</w:t>
      </w:r>
      <w:r>
        <w:t>,</w:t>
      </w:r>
      <w:r w:rsidR="00BB1996">
        <w:t xml:space="preserve"> and workstations that monitor and process measurements coming from the SLS and Ground Support Equipment (GSE). The LCS servers generate and share messages internally and send commands out to the </w:t>
      </w:r>
      <w:r>
        <w:t>various flight and ground support components</w:t>
      </w:r>
      <w:r w:rsidR="00BB1996">
        <w:t>. These measurements, messages, and commands are the data that the LCS processes.</w:t>
      </w:r>
      <w:r w:rsidR="009061DB">
        <w:t xml:space="preserve"> Measurements can be variables like temperatures, pressures, current, voltage, RPM (rotations per minute), or binary things like on/off, open/closed, wet/dry, or enabled/disabled. Messages </w:t>
      </w:r>
      <w:r w:rsidR="009061DB">
        <w:lastRenderedPageBreak/>
        <w:t xml:space="preserve">are internal to the LCS and are used by servers to pass information to each other. Commands can also be variable, but </w:t>
      </w:r>
      <w:r w:rsidR="00830653">
        <w:t>unlike</w:t>
      </w:r>
      <w:r w:rsidR="009061DB">
        <w:t xml:space="preserve"> measurement</w:t>
      </w:r>
      <w:r w:rsidR="00830653">
        <w:t>s, commands are sent, whereas measurements are received</w:t>
      </w:r>
      <w:r w:rsidR="009061DB">
        <w:t>.</w:t>
      </w:r>
    </w:p>
    <w:p w14:paraId="70F90772" w14:textId="77777777" w:rsidR="00E5095B" w:rsidRDefault="00680D74" w:rsidP="00E5095B">
      <w:pPr>
        <w:pStyle w:val="Heading1"/>
        <w:numPr>
          <w:ilvl w:val="0"/>
          <w:numId w:val="2"/>
        </w:numPr>
      </w:pPr>
      <w:r>
        <w:t>Goals and Objectives</w:t>
      </w:r>
    </w:p>
    <w:p w14:paraId="1C9F81C0" w14:textId="109D85AA" w:rsidR="00AA717C" w:rsidRDefault="00563200" w:rsidP="00036CEB">
      <w:pPr>
        <w:pStyle w:val="Text"/>
        <w:ind w:firstLine="270"/>
      </w:pPr>
      <w:r>
        <w:t>T</w:t>
      </w:r>
      <w:r w:rsidR="00680D74">
        <w:t xml:space="preserve">he goal of this project focuses on further development of </w:t>
      </w:r>
      <w:r w:rsidR="00AA717C">
        <w:t xml:space="preserve">acceptance tests with </w:t>
      </w:r>
      <w:r w:rsidR="00B14BFC">
        <w:t>an automated testing</w:t>
      </w:r>
      <w:r w:rsidR="00AA717C">
        <w:t xml:space="preserve"> </w:t>
      </w:r>
      <w:r w:rsidR="00B14BFC">
        <w:t>f</w:t>
      </w:r>
      <w:r w:rsidR="00AA717C">
        <w:t xml:space="preserve">ramework to ensure </w:t>
      </w:r>
      <w:r w:rsidR="005B6EBD">
        <w:t>full test</w:t>
      </w:r>
      <w:r w:rsidR="00AA717C">
        <w:t xml:space="preserve"> coverage to </w:t>
      </w:r>
      <w:r w:rsidR="00CE356F">
        <w:t>assure</w:t>
      </w:r>
      <w:r w:rsidR="00AA717C">
        <w:t xml:space="preserve"> </w:t>
      </w:r>
      <w:r w:rsidR="00817250">
        <w:t xml:space="preserve">anomalies </w:t>
      </w:r>
      <w:r w:rsidR="00CE356F">
        <w:t xml:space="preserve">will be found and corrected prior to </w:t>
      </w:r>
      <w:r w:rsidR="00AA717C">
        <w:t>launch execution. In more specific terms, this overarching theme has yielded the following more specific goals:</w:t>
      </w:r>
    </w:p>
    <w:p w14:paraId="2E41546E" w14:textId="4A6662EC" w:rsidR="00AA717C" w:rsidRDefault="00AA717C" w:rsidP="00AA717C">
      <w:pPr>
        <w:pStyle w:val="Text"/>
        <w:numPr>
          <w:ilvl w:val="0"/>
          <w:numId w:val="28"/>
        </w:numPr>
      </w:pPr>
      <w:r>
        <w:t xml:space="preserve">Complete training to obtain an in-depth understanding of the system architecture used in the launch control system and the software tools used in the process of software development, e.g. source control, window forwarding, </w:t>
      </w:r>
      <w:r w:rsidR="00CE356F">
        <w:t>I</w:t>
      </w:r>
      <w:r>
        <w:t xml:space="preserve">ntegrated </w:t>
      </w:r>
      <w:r w:rsidR="00CE356F">
        <w:t>D</w:t>
      </w:r>
      <w:r>
        <w:t xml:space="preserve">evelopment </w:t>
      </w:r>
      <w:r w:rsidR="00CE356F">
        <w:t>E</w:t>
      </w:r>
      <w:r>
        <w:t>nvironments (IDE), etc.</w:t>
      </w:r>
    </w:p>
    <w:p w14:paraId="1B50C3D9" w14:textId="77777777" w:rsidR="00AA717C" w:rsidRDefault="00AA717C" w:rsidP="00AA717C">
      <w:pPr>
        <w:pStyle w:val="Text"/>
        <w:numPr>
          <w:ilvl w:val="0"/>
          <w:numId w:val="28"/>
        </w:numPr>
      </w:pPr>
      <w:r>
        <w:t>Obtain the development accounts and access permissions necessary to perform any software development.</w:t>
      </w:r>
    </w:p>
    <w:p w14:paraId="0476250A" w14:textId="77777777" w:rsidR="00AA717C" w:rsidRDefault="00AA717C" w:rsidP="00AA717C">
      <w:pPr>
        <w:pStyle w:val="Text"/>
        <w:numPr>
          <w:ilvl w:val="0"/>
          <w:numId w:val="28"/>
        </w:numPr>
      </w:pPr>
      <w:r>
        <w:t>Setup the programming environment necessary for software development</w:t>
      </w:r>
    </w:p>
    <w:p w14:paraId="4377B5DE" w14:textId="77777777" w:rsidR="00AA717C" w:rsidRDefault="00AA717C" w:rsidP="00AA717C">
      <w:pPr>
        <w:pStyle w:val="Text"/>
        <w:numPr>
          <w:ilvl w:val="0"/>
          <w:numId w:val="28"/>
        </w:numPr>
      </w:pPr>
      <w:r>
        <w:t>Develop integration, system, and acceptance tests to ensure software quality; fix any bugs that arise in this process.</w:t>
      </w:r>
    </w:p>
    <w:p w14:paraId="6288D931" w14:textId="77777777" w:rsidR="00036CEB" w:rsidRDefault="00AA717C" w:rsidP="00AA717C">
      <w:pPr>
        <w:pStyle w:val="Text"/>
        <w:numPr>
          <w:ilvl w:val="0"/>
          <w:numId w:val="28"/>
        </w:numPr>
      </w:pPr>
      <w:r>
        <w:t xml:space="preserve">Submit and perform code reviews in collaboration with fellow engineers. </w:t>
      </w:r>
    </w:p>
    <w:p w14:paraId="37011AF2" w14:textId="77777777" w:rsidR="00036CEB" w:rsidRDefault="00036CEB" w:rsidP="00E10B7D">
      <w:pPr>
        <w:pStyle w:val="Text"/>
        <w:ind w:firstLine="0"/>
      </w:pPr>
    </w:p>
    <w:p w14:paraId="40739034" w14:textId="46EB1F47" w:rsidR="00E10B7D" w:rsidRPr="00E10B7D" w:rsidRDefault="00036CEB" w:rsidP="00036CEB">
      <w:pPr>
        <w:pStyle w:val="Text"/>
        <w:ind w:firstLine="270"/>
      </w:pPr>
      <w:r>
        <w:t xml:space="preserve">In summation:  </w:t>
      </w:r>
      <w:r w:rsidR="00417446">
        <w:rPr>
          <w:i/>
        </w:rPr>
        <w:t xml:space="preserve">My work this semester aims to ensure that as many software components of the launch control system are </w:t>
      </w:r>
      <w:r w:rsidR="00830653">
        <w:rPr>
          <w:i/>
        </w:rPr>
        <w:t xml:space="preserve">exhaustively </w:t>
      </w:r>
      <w:r w:rsidR="00417446">
        <w:rPr>
          <w:i/>
        </w:rPr>
        <w:t>tested to ensure their proper functioning upon execution in the actual launch.</w:t>
      </w:r>
    </w:p>
    <w:p w14:paraId="2C6FF003" w14:textId="77777777" w:rsidR="00E10B7D" w:rsidRDefault="00E10B7D">
      <w:pPr>
        <w:pStyle w:val="Text"/>
      </w:pPr>
    </w:p>
    <w:p w14:paraId="5D5763C0" w14:textId="77777777" w:rsidR="00E5095B" w:rsidRDefault="00417446" w:rsidP="00E5095B">
      <w:pPr>
        <w:pStyle w:val="Heading1"/>
        <w:numPr>
          <w:ilvl w:val="0"/>
          <w:numId w:val="2"/>
        </w:numPr>
      </w:pPr>
      <w:r>
        <w:t>Approach</w:t>
      </w:r>
    </w:p>
    <w:p w14:paraId="7C9AB395" w14:textId="7AD5D192" w:rsidR="00E5095B" w:rsidRDefault="00417446">
      <w:pPr>
        <w:pStyle w:val="Text"/>
      </w:pPr>
      <w:r>
        <w:t xml:space="preserve">This section </w:t>
      </w:r>
      <w:r w:rsidR="00186482">
        <w:t xml:space="preserve">summarizes the steps I took to achieve the goals stated above. Subsections address each of the goals / objectives in addition to any challenges I faced or lessons I learned. This </w:t>
      </w:r>
      <w:r w:rsidR="008A6B73">
        <w:t xml:space="preserve">paper </w:t>
      </w:r>
      <w:r w:rsidR="00186482">
        <w:t>will likely serve as a useful example for future interns as they seek to setup their environment</w:t>
      </w:r>
      <w:r>
        <w:t xml:space="preserve"> </w:t>
      </w:r>
    </w:p>
    <w:p w14:paraId="55E85E7A" w14:textId="77777777" w:rsidR="00E5095B" w:rsidRDefault="00E45B73">
      <w:pPr>
        <w:pStyle w:val="Heading2"/>
        <w:numPr>
          <w:ilvl w:val="0"/>
          <w:numId w:val="21"/>
        </w:numPr>
      </w:pPr>
      <w:r>
        <w:t>Initial Training</w:t>
      </w:r>
    </w:p>
    <w:p w14:paraId="4E7D5832" w14:textId="27D85550" w:rsidR="00E5095B" w:rsidRDefault="00611899">
      <w:pPr>
        <w:pStyle w:val="Text"/>
      </w:pPr>
      <w:r>
        <w:t xml:space="preserve">In preparation for the internship, I started training </w:t>
      </w:r>
      <w:r w:rsidR="008A6B73">
        <w:t xml:space="preserve">prior to </w:t>
      </w:r>
      <w:r>
        <w:t xml:space="preserve">the start so that things would go </w:t>
      </w:r>
      <w:r w:rsidR="005B6EBD">
        <w:t>smoothly,</w:t>
      </w:r>
      <w:r w:rsidR="008A6B73">
        <w:t xml:space="preserve"> and productivity would be accelerated</w:t>
      </w:r>
      <w:r>
        <w:t>. These trainings include:</w:t>
      </w:r>
    </w:p>
    <w:p w14:paraId="39AD42E4" w14:textId="77777777" w:rsidR="00611899" w:rsidRDefault="00611899" w:rsidP="00611899">
      <w:pPr>
        <w:pStyle w:val="Text"/>
        <w:numPr>
          <w:ilvl w:val="0"/>
          <w:numId w:val="29"/>
        </w:numPr>
      </w:pPr>
      <w:bookmarkStart w:id="1" w:name="_Hlk55369755"/>
      <w:r>
        <w:t>Cybersecurity and Sensitive Unclassified Information Awareness Training</w:t>
      </w:r>
    </w:p>
    <w:p w14:paraId="46EBFEAB" w14:textId="77777777" w:rsidR="00611899" w:rsidRDefault="00611899" w:rsidP="00611899">
      <w:pPr>
        <w:pStyle w:val="Text"/>
        <w:numPr>
          <w:ilvl w:val="0"/>
          <w:numId w:val="29"/>
        </w:numPr>
      </w:pPr>
      <w:r>
        <w:t>COVID-19 Safe at Work Training for KSC</w:t>
      </w:r>
    </w:p>
    <w:p w14:paraId="6695B7CA" w14:textId="77777777" w:rsidR="00611899" w:rsidRDefault="00611899" w:rsidP="00611899">
      <w:pPr>
        <w:pStyle w:val="Text"/>
        <w:numPr>
          <w:ilvl w:val="0"/>
          <w:numId w:val="29"/>
        </w:numPr>
      </w:pPr>
      <w:r>
        <w:t>Telework Training for Employees</w:t>
      </w:r>
    </w:p>
    <w:p w14:paraId="18B8C023" w14:textId="77777777" w:rsidR="00611899" w:rsidRDefault="00611899" w:rsidP="00611899">
      <w:pPr>
        <w:pStyle w:val="Text"/>
        <w:numPr>
          <w:ilvl w:val="0"/>
          <w:numId w:val="29"/>
        </w:numPr>
      </w:pPr>
      <w:r>
        <w:t>NASA NE Rules of Behavior</w:t>
      </w:r>
    </w:p>
    <w:p w14:paraId="02AFCCF2" w14:textId="77777777" w:rsidR="00611899" w:rsidRDefault="00611899" w:rsidP="00611899">
      <w:pPr>
        <w:pStyle w:val="Text"/>
        <w:numPr>
          <w:ilvl w:val="0"/>
          <w:numId w:val="29"/>
        </w:numPr>
      </w:pPr>
      <w:r>
        <w:t>KSC SLS Limited Rights Training</w:t>
      </w:r>
    </w:p>
    <w:p w14:paraId="2D56054E" w14:textId="77777777" w:rsidR="00611899" w:rsidRDefault="00611899" w:rsidP="00611899">
      <w:pPr>
        <w:pStyle w:val="Text"/>
        <w:numPr>
          <w:ilvl w:val="0"/>
          <w:numId w:val="29"/>
        </w:numPr>
      </w:pPr>
      <w:r>
        <w:t>KSC IT Security Pre-Briefing</w:t>
      </w:r>
    </w:p>
    <w:p w14:paraId="58164D50" w14:textId="77777777" w:rsidR="00611899" w:rsidRDefault="00611899" w:rsidP="00611899">
      <w:pPr>
        <w:pStyle w:val="Text"/>
        <w:numPr>
          <w:ilvl w:val="0"/>
          <w:numId w:val="29"/>
        </w:numPr>
      </w:pPr>
      <w:r>
        <w:t>Federal Records 101</w:t>
      </w:r>
    </w:p>
    <w:bookmarkEnd w:id="1"/>
    <w:p w14:paraId="6AA0EDF2" w14:textId="61EF7F7D" w:rsidR="00611899" w:rsidRDefault="00611899" w:rsidP="00611899">
      <w:pPr>
        <w:pStyle w:val="Text"/>
        <w:ind w:firstLine="0"/>
      </w:pPr>
      <w:r>
        <w:t xml:space="preserve">With these prerequisites </w:t>
      </w:r>
      <w:r w:rsidR="008A6B73">
        <w:t>completed</w:t>
      </w:r>
      <w:r>
        <w:t xml:space="preserve">, as soon as my NASA work laptop arrived in </w:t>
      </w:r>
      <w:r w:rsidR="00491A3A">
        <w:t>the mail</w:t>
      </w:r>
      <w:r>
        <w:t xml:space="preserve">, I was ready to telework and receive training on more technical matters. </w:t>
      </w:r>
      <w:r w:rsidR="00491A3A">
        <w:t>After</w:t>
      </w:r>
      <w:r>
        <w:t xml:space="preserve"> </w:t>
      </w:r>
      <w:r w:rsidR="008A6B73">
        <w:t>I received</w:t>
      </w:r>
      <w:r>
        <w:t xml:space="preserve"> an overview </w:t>
      </w:r>
      <w:r w:rsidR="008A6B73">
        <w:t xml:space="preserve">of </w:t>
      </w:r>
      <w:r>
        <w:t>the entire SCCS</w:t>
      </w:r>
      <w:r w:rsidR="00491A3A">
        <w:t xml:space="preserve"> and all the necessary access permissions (as a telework</w:t>
      </w:r>
      <w:r w:rsidR="00830653">
        <w:t>ing</w:t>
      </w:r>
      <w:r w:rsidR="00491A3A">
        <w:t xml:space="preserve"> intern without a Smartcard, this took extra time), I was ready to set up my Development Workstation Linux (DWL).</w:t>
      </w:r>
    </w:p>
    <w:p w14:paraId="3AD54EBB" w14:textId="77777777" w:rsidR="00E5095B" w:rsidRDefault="00816227">
      <w:pPr>
        <w:pStyle w:val="Heading2"/>
      </w:pPr>
      <w:r>
        <w:t>Accounts and Permissions</w:t>
      </w:r>
    </w:p>
    <w:p w14:paraId="67AC646B" w14:textId="0E26FD3A" w:rsidR="003B044F" w:rsidRPr="003B044F" w:rsidRDefault="00816227" w:rsidP="000E73E8">
      <w:pPr>
        <w:pStyle w:val="Text"/>
      </w:pPr>
      <w:r>
        <w:t xml:space="preserve">For the most part, the permissions and accounts requests through NASA Access Management System (NAMS) had already been in progress by the start of my internship. </w:t>
      </w:r>
      <w:r w:rsidR="004D00D7">
        <w:t xml:space="preserve">As such, the only account that I had to wait for at the beginning of the internship was </w:t>
      </w:r>
      <w:r w:rsidR="00830653">
        <w:t>my</w:t>
      </w:r>
      <w:r w:rsidR="004D00D7">
        <w:t xml:space="preserve"> Development Workstation Linux (DWL) access. </w:t>
      </w:r>
    </w:p>
    <w:p w14:paraId="0D17A5C6" w14:textId="5091922B" w:rsidR="003B044F" w:rsidRDefault="00AA6606" w:rsidP="003B044F">
      <w:pPr>
        <w:pStyle w:val="Text"/>
      </w:pPr>
      <w:r>
        <w:t xml:space="preserve">All programming work took place on a </w:t>
      </w:r>
      <w:r w:rsidR="005B6EBD">
        <w:t>remote Unix</w:t>
      </w:r>
      <w:r w:rsidR="00AA63A2">
        <w:t>-based development workstation</w:t>
      </w:r>
      <w:r>
        <w:t xml:space="preserve">. </w:t>
      </w:r>
      <w:r w:rsidR="00830653">
        <w:t>A</w:t>
      </w:r>
      <w:r>
        <w:t xml:space="preserve">fter I received my development account and credentials, the first step was to gain access to </w:t>
      </w:r>
      <w:r w:rsidR="00830653">
        <w:t xml:space="preserve">my DWL </w:t>
      </w:r>
      <w:r>
        <w:t xml:space="preserve">through the Secure Shell (SSH) protocol </w:t>
      </w:r>
      <w:r w:rsidR="00830653">
        <w:t xml:space="preserve">using </w:t>
      </w:r>
      <w:r>
        <w:t xml:space="preserve">the native PowerShell terminal on Windows. </w:t>
      </w:r>
      <w:r w:rsidR="003B044F">
        <w:t xml:space="preserve">This connection alone, however, was insufficient for my work, as acceptance tests with the LCS dashboard require a GUI. Thus, I worked on setting up a window forwarding program </w:t>
      </w:r>
      <w:r w:rsidR="00B179C4">
        <w:t>that provides the user with the server’s desktop remotely on the client machine</w:t>
      </w:r>
      <w:r w:rsidR="003B044F">
        <w:t xml:space="preserve">. </w:t>
      </w:r>
      <w:r w:rsidR="00FA21D8">
        <w:t>T</w:t>
      </w:r>
      <w:r w:rsidR="007F0F0C">
        <w:t>he three</w:t>
      </w:r>
      <w:r w:rsidR="00FA21D8">
        <w:t xml:space="preserve"> main</w:t>
      </w:r>
      <w:r w:rsidR="007F0F0C">
        <w:t xml:space="preserve"> technical tools essential for develop</w:t>
      </w:r>
      <w:r w:rsidR="00FA21D8">
        <w:t>ing</w:t>
      </w:r>
      <w:r w:rsidR="007F0F0C">
        <w:t xml:space="preserve"> tests that I needed to familiarize myself with </w:t>
      </w:r>
      <w:r w:rsidR="005B6EBD">
        <w:t>were:</w:t>
      </w:r>
      <w:r w:rsidR="007F0F0C">
        <w:t xml:space="preserve"> </w:t>
      </w:r>
      <w:r w:rsidR="00FA21D8">
        <w:t xml:space="preserve">A configuration and control repository and two different IDEs. The </w:t>
      </w:r>
      <w:r w:rsidR="007F0F0C">
        <w:t xml:space="preserve">version control system </w:t>
      </w:r>
      <w:r w:rsidR="00FA21D8">
        <w:t xml:space="preserve">used in this project is </w:t>
      </w:r>
      <w:r w:rsidR="007F0F0C">
        <w:t>a GUI</w:t>
      </w:r>
      <w:r w:rsidR="00FA21D8">
        <w:t>-based</w:t>
      </w:r>
      <w:r w:rsidR="007F0F0C">
        <w:t xml:space="preserve"> system that allows for different versions of projects to be managed and tracked for better productivity. </w:t>
      </w:r>
      <w:r w:rsidR="00FA21D8">
        <w:t>The two IDEs each have an individual purpose with</w:t>
      </w:r>
      <w:r w:rsidR="009F2A70">
        <w:t>.</w:t>
      </w:r>
      <w:r w:rsidR="00FA21D8">
        <w:t xml:space="preserve"> </w:t>
      </w:r>
      <w:r w:rsidR="009F2A70">
        <w:t>O</w:t>
      </w:r>
      <w:r w:rsidR="00FA21D8">
        <w:t>ne</w:t>
      </w:r>
      <w:r w:rsidR="007F0F0C">
        <w:t xml:space="preserve"> </w:t>
      </w:r>
      <w:r w:rsidR="009F2A70">
        <w:t>IDE was</w:t>
      </w:r>
      <w:r w:rsidR="000D3279">
        <w:t xml:space="preserve"> used for writing automated test</w:t>
      </w:r>
      <w:r w:rsidR="00FA21D8">
        <w:t>s</w:t>
      </w:r>
      <w:r w:rsidR="002D3FA7">
        <w:t xml:space="preserve"> </w:t>
      </w:r>
      <w:r w:rsidR="000D3279">
        <w:t xml:space="preserve">and the </w:t>
      </w:r>
      <w:r w:rsidR="00FA21D8">
        <w:t xml:space="preserve">other </w:t>
      </w:r>
      <w:r w:rsidR="009F2A70">
        <w:t>for development of</w:t>
      </w:r>
      <w:r w:rsidR="000D3279">
        <w:t xml:space="preserve"> the actual codebase.</w:t>
      </w:r>
    </w:p>
    <w:p w14:paraId="5F3F5FB0" w14:textId="09476EE3" w:rsidR="000D3279" w:rsidRDefault="000D3279" w:rsidP="003B044F">
      <w:pPr>
        <w:pStyle w:val="Text"/>
      </w:pPr>
      <w:r>
        <w:lastRenderedPageBreak/>
        <w:t xml:space="preserve">With </w:t>
      </w:r>
      <w:r w:rsidR="00FA21D8">
        <w:t>the source control software</w:t>
      </w:r>
      <w:r>
        <w:t xml:space="preserve">, I was able to clone the code repository onto my DWL. </w:t>
      </w:r>
      <w:r w:rsidR="00FA21D8">
        <w:t xml:space="preserve">After compiling the code on my development workstation, I could use the executable to </w:t>
      </w:r>
      <w:r>
        <w:t>launch the dashboard</w:t>
      </w:r>
      <w:r w:rsidR="00FA21D8">
        <w:t xml:space="preserve"> that is used on the consoles in the firing room</w:t>
      </w:r>
      <w:r w:rsidR="009F2A70">
        <w:t>. I then used this configuration to run</w:t>
      </w:r>
      <w:r>
        <w:t xml:space="preserve"> both </w:t>
      </w:r>
      <w:r w:rsidR="009F2A70">
        <w:t xml:space="preserve">existing </w:t>
      </w:r>
      <w:r>
        <w:t xml:space="preserve">and </w:t>
      </w:r>
      <w:r w:rsidR="009F2A70">
        <w:t>newly developed automated tests.</w:t>
      </w:r>
      <w:r w:rsidR="006343E4">
        <w:t xml:space="preserve"> </w:t>
      </w:r>
      <w:r w:rsidR="00FA21D8">
        <w:t>Running tests that were already developed gave me insight into the process of writing these tests and helped familiarize myself with how the tests should behave and allowed me to expand on this and develop additional tests.</w:t>
      </w:r>
    </w:p>
    <w:p w14:paraId="429BD83A" w14:textId="5A2E40F9" w:rsidR="00E5095B" w:rsidRDefault="006343E4">
      <w:pPr>
        <w:pStyle w:val="Heading2"/>
      </w:pPr>
      <w:r>
        <w:t>Tests that I worked on</w:t>
      </w:r>
    </w:p>
    <w:p w14:paraId="6FC2F6FE" w14:textId="4826755D" w:rsidR="00E5095B" w:rsidRDefault="00E136A7">
      <w:pPr>
        <w:pStyle w:val="Text"/>
      </w:pPr>
      <w:r>
        <w:t xml:space="preserve">The </w:t>
      </w:r>
      <w:r w:rsidR="004130E1">
        <w:t>user interface</w:t>
      </w:r>
      <w:r>
        <w:t xml:space="preserve"> portion of the Launch Control System allows users to issue any command to the system, for example the limits of numeric measurement</w:t>
      </w:r>
      <w:r w:rsidR="002D3FA7">
        <w:t xml:space="preserve"> </w:t>
      </w:r>
      <w:r w:rsidR="004130E1">
        <w:t>unique identifiers</w:t>
      </w:r>
      <w:r>
        <w:t>. The focus of my tests was therefore to ensure that the limits set worked for every possible data type:</w:t>
      </w:r>
    </w:p>
    <w:p w14:paraId="258A6AE2" w14:textId="77777777" w:rsidR="00E136A7" w:rsidRDefault="00E136A7" w:rsidP="00E136A7">
      <w:pPr>
        <w:pStyle w:val="Text"/>
        <w:numPr>
          <w:ilvl w:val="0"/>
          <w:numId w:val="29"/>
        </w:numPr>
      </w:pPr>
      <w:r>
        <w:t>Int32: 32-bit integer</w:t>
      </w:r>
    </w:p>
    <w:p w14:paraId="4A331646" w14:textId="77777777" w:rsidR="00E136A7" w:rsidRDefault="00E136A7" w:rsidP="00E136A7">
      <w:pPr>
        <w:pStyle w:val="Text"/>
        <w:numPr>
          <w:ilvl w:val="0"/>
          <w:numId w:val="29"/>
        </w:numPr>
      </w:pPr>
      <w:r>
        <w:t>Int64: 64-bit integer</w:t>
      </w:r>
    </w:p>
    <w:p w14:paraId="24EA61C9" w14:textId="77777777" w:rsidR="00E136A7" w:rsidRDefault="00E136A7" w:rsidP="00E136A7">
      <w:pPr>
        <w:pStyle w:val="Text"/>
        <w:numPr>
          <w:ilvl w:val="0"/>
          <w:numId w:val="29"/>
        </w:numPr>
      </w:pPr>
      <w:r>
        <w:t>Uint32: 32-bit unsigned integer</w:t>
      </w:r>
    </w:p>
    <w:p w14:paraId="4EB61424" w14:textId="77777777" w:rsidR="00E136A7" w:rsidRDefault="00E136A7" w:rsidP="00E136A7">
      <w:pPr>
        <w:pStyle w:val="Text"/>
        <w:numPr>
          <w:ilvl w:val="0"/>
          <w:numId w:val="29"/>
        </w:numPr>
      </w:pPr>
      <w:r>
        <w:t>Uint64: 64-bit unsigned integer</w:t>
      </w:r>
    </w:p>
    <w:p w14:paraId="3A2F84CB" w14:textId="77777777" w:rsidR="00E136A7" w:rsidRDefault="00E136A7" w:rsidP="00E136A7">
      <w:pPr>
        <w:pStyle w:val="Text"/>
        <w:numPr>
          <w:ilvl w:val="0"/>
          <w:numId w:val="29"/>
        </w:numPr>
      </w:pPr>
      <w:r>
        <w:t>Real64: 64-bit floating point</w:t>
      </w:r>
    </w:p>
    <w:p w14:paraId="4C061FCF" w14:textId="77777777" w:rsidR="00E136A7" w:rsidRDefault="00E136A7" w:rsidP="00E136A7">
      <w:pPr>
        <w:pStyle w:val="Text"/>
        <w:numPr>
          <w:ilvl w:val="0"/>
          <w:numId w:val="29"/>
        </w:numPr>
      </w:pPr>
      <w:r>
        <w:t>Enum: Enumeration</w:t>
      </w:r>
    </w:p>
    <w:p w14:paraId="21FF2DA7" w14:textId="77777777" w:rsidR="00DE5D24" w:rsidRDefault="00DE5D24" w:rsidP="00DE5D24">
      <w:pPr>
        <w:pStyle w:val="Text"/>
        <w:ind w:firstLine="0"/>
      </w:pPr>
      <w:r>
        <w:t>The general algorithm that each test underwent is as follows:</w:t>
      </w:r>
    </w:p>
    <w:p w14:paraId="55873742" w14:textId="62FD5FE2" w:rsidR="00DE5D24" w:rsidRDefault="00DE5D24" w:rsidP="00DE5D24">
      <w:pPr>
        <w:pStyle w:val="Text"/>
        <w:numPr>
          <w:ilvl w:val="2"/>
          <w:numId w:val="20"/>
        </w:numPr>
      </w:pPr>
      <w:r>
        <w:t xml:space="preserve">Launch the dashboard and open </w:t>
      </w:r>
      <w:r w:rsidR="004130E1">
        <w:t>the software that allows modification of unique identifier limits</w:t>
      </w:r>
      <w:r>
        <w:t>.</w:t>
      </w:r>
    </w:p>
    <w:p w14:paraId="3F5FC5C7" w14:textId="77777777" w:rsidR="00DE5D24" w:rsidRDefault="00DE5D24" w:rsidP="00DE5D24">
      <w:pPr>
        <w:pStyle w:val="Text"/>
        <w:numPr>
          <w:ilvl w:val="2"/>
          <w:numId w:val="20"/>
        </w:numPr>
      </w:pPr>
      <w:r>
        <w:t>Enter in specific bounds as specified in the test.</w:t>
      </w:r>
    </w:p>
    <w:p w14:paraId="58334539" w14:textId="77777777" w:rsidR="00DE5D24" w:rsidRDefault="00DE5D24" w:rsidP="00DE5D24">
      <w:pPr>
        <w:pStyle w:val="Text"/>
        <w:numPr>
          <w:ilvl w:val="2"/>
          <w:numId w:val="20"/>
        </w:numPr>
      </w:pPr>
      <w:r>
        <w:t>Ensure that proper bounds do not lead to errors, e.g. if the maximum is less than the minimum, then that’s an error.</w:t>
      </w:r>
    </w:p>
    <w:p w14:paraId="41F3850E" w14:textId="77777777" w:rsidR="00DE5D24" w:rsidRDefault="00DE5D24" w:rsidP="00DE5D24">
      <w:pPr>
        <w:pStyle w:val="Text"/>
        <w:numPr>
          <w:ilvl w:val="2"/>
          <w:numId w:val="20"/>
        </w:numPr>
      </w:pPr>
      <w:r>
        <w:t>Check that the command is acknowledged.</w:t>
      </w:r>
    </w:p>
    <w:p w14:paraId="364452C3" w14:textId="77777777" w:rsidR="00DE5D24" w:rsidRDefault="00DE5D24" w:rsidP="00DE5D24">
      <w:pPr>
        <w:pStyle w:val="Text"/>
        <w:numPr>
          <w:ilvl w:val="2"/>
          <w:numId w:val="20"/>
        </w:numPr>
      </w:pPr>
      <w:r>
        <w:t>Screenshot the result and then close everything.</w:t>
      </w:r>
    </w:p>
    <w:p w14:paraId="7627D329" w14:textId="77777777" w:rsidR="00DE5D24" w:rsidRDefault="00DE5D24" w:rsidP="00DE5D24">
      <w:pPr>
        <w:pStyle w:val="Text"/>
        <w:ind w:left="288" w:firstLine="0"/>
      </w:pPr>
    </w:p>
    <w:p w14:paraId="70DCC14E" w14:textId="7D511AC8" w:rsidR="004A3A15" w:rsidRDefault="004A3A15" w:rsidP="004A3A15">
      <w:pPr>
        <w:pStyle w:val="Text"/>
      </w:pPr>
      <w:r>
        <w:t>Tests for enumerations differed from those for numeric types</w:t>
      </w:r>
      <w:r w:rsidR="009F2A70">
        <w:t>.</w:t>
      </w:r>
      <w:r>
        <w:t xml:space="preserve"> </w:t>
      </w:r>
      <w:r w:rsidR="009F2A70">
        <w:t>T</w:t>
      </w:r>
      <w:r>
        <w:t xml:space="preserve">ests for numeric types consisted solely of argument lists whereas enumeration tests had value mappings in addition to </w:t>
      </w:r>
      <w:r w:rsidR="009F2A70">
        <w:t xml:space="preserve">an </w:t>
      </w:r>
      <w:r>
        <w:t xml:space="preserve">argument. As such, I created my own </w:t>
      </w:r>
      <w:r w:rsidR="004130E1">
        <w:t xml:space="preserve">automated testing framework </w:t>
      </w:r>
      <w:r>
        <w:t xml:space="preserve">resource files to address these different formats. This involved diving into the source code to identify how to </w:t>
      </w:r>
      <w:r w:rsidR="004130E1">
        <w:t>acquire</w:t>
      </w:r>
      <w:r>
        <w:t xml:space="preserve"> the value mappings when running tests. Finally, to make the code extensible for other similar enumeration tests, I had to refactor this code </w:t>
      </w:r>
      <w:r w:rsidR="004130E1">
        <w:t>so</w:t>
      </w:r>
      <w:r>
        <w:t xml:space="preserve"> that it </w:t>
      </w:r>
      <w:r w:rsidR="004130E1">
        <w:t xml:space="preserve">could </w:t>
      </w:r>
      <w:r>
        <w:t>be useful and applicable for any arbitrary test for the enumeration type within the package</w:t>
      </w:r>
      <w:r w:rsidR="004130E1">
        <w:t xml:space="preserve"> that is used to modify limits</w:t>
      </w:r>
      <w:r>
        <w:t>.</w:t>
      </w:r>
    </w:p>
    <w:p w14:paraId="5FF0BF73" w14:textId="77777777" w:rsidR="00E5095B" w:rsidRDefault="006343E4">
      <w:pPr>
        <w:pStyle w:val="Heading2"/>
      </w:pPr>
      <w:r>
        <w:t>Code Reviews</w:t>
      </w:r>
    </w:p>
    <w:p w14:paraId="31ED9132" w14:textId="013BF318" w:rsidR="00E5095B" w:rsidRDefault="00DE5D24">
      <w:pPr>
        <w:pStyle w:val="Text"/>
      </w:pPr>
      <w:r>
        <w:t xml:space="preserve">For a </w:t>
      </w:r>
      <w:r w:rsidR="005B6EBD">
        <w:t>large-scale</w:t>
      </w:r>
      <w:r w:rsidR="009F2A70">
        <w:t xml:space="preserve"> </w:t>
      </w:r>
      <w:r>
        <w:t xml:space="preserve">project </w:t>
      </w:r>
      <w:r w:rsidR="001D34B2">
        <w:t>like SCCS</w:t>
      </w:r>
      <w:r>
        <w:t xml:space="preserve">, clean code </w:t>
      </w:r>
      <w:r w:rsidR="001D34B2">
        <w:t>attention to detail</w:t>
      </w:r>
      <w:r>
        <w:t xml:space="preserve"> is essential even for assurance tests. Tests are divided mainly into two different types of files: </w:t>
      </w:r>
      <w:r w:rsidR="001D34B2">
        <w:t xml:space="preserve">automated test </w:t>
      </w:r>
      <w:r>
        <w:t>and resource files. The former contains the test cases themselves whereas the latter contain</w:t>
      </w:r>
      <w:r w:rsidR="001D34B2">
        <w:t>s</w:t>
      </w:r>
      <w:r>
        <w:t xml:space="preserve"> reusable functions </w:t>
      </w:r>
      <w:r w:rsidR="001D34B2">
        <w:t>that can be called upon and used in automated test development</w:t>
      </w:r>
      <w:r>
        <w:t xml:space="preserve">. As such, code reviews with the rest of </w:t>
      </w:r>
      <w:r w:rsidR="001D34B2">
        <w:t xml:space="preserve">the </w:t>
      </w:r>
      <w:r>
        <w:t>team help</w:t>
      </w:r>
      <w:r w:rsidR="004A3A15">
        <w:t>ed</w:t>
      </w:r>
      <w:r>
        <w:t xml:space="preserve"> me evaluate whether I have made the right design decisions in writing </w:t>
      </w:r>
      <w:r w:rsidR="009F2A70">
        <w:t xml:space="preserve">my </w:t>
      </w:r>
      <w:r>
        <w:t>test</w:t>
      </w:r>
      <w:r w:rsidR="003C370D">
        <w:t>. Code reviews also exposed</w:t>
      </w:r>
      <w:r w:rsidR="001D34B2">
        <w:t xml:space="preserve"> any flaws in my logic </w:t>
      </w:r>
      <w:r w:rsidR="00E9367C">
        <w:t>or a more efficient way of writing the test</w:t>
      </w:r>
      <w:r>
        <w:t xml:space="preserve">. </w:t>
      </w:r>
      <w:r w:rsidR="004A3A15">
        <w:t>The following summarizes the sorts of revisions I made to my code:</w:t>
      </w:r>
    </w:p>
    <w:p w14:paraId="01E7ECA8" w14:textId="77777777" w:rsidR="004A3A15" w:rsidRDefault="004A3A15" w:rsidP="004A3A15">
      <w:pPr>
        <w:pStyle w:val="Text"/>
        <w:numPr>
          <w:ilvl w:val="0"/>
          <w:numId w:val="29"/>
        </w:numPr>
      </w:pPr>
      <w:r>
        <w:t>Ensure that lines remain within some fixed width so that they maintain readability by not drifting off the screen</w:t>
      </w:r>
    </w:p>
    <w:p w14:paraId="396E9311" w14:textId="77777777" w:rsidR="004A3A15" w:rsidRDefault="004A3A15" w:rsidP="004A3A15">
      <w:pPr>
        <w:pStyle w:val="Text"/>
        <w:numPr>
          <w:ilvl w:val="0"/>
          <w:numId w:val="29"/>
        </w:numPr>
      </w:pPr>
      <w:r>
        <w:t>Omission of commented out code</w:t>
      </w:r>
    </w:p>
    <w:p w14:paraId="620CC932" w14:textId="77777777" w:rsidR="004A3A15" w:rsidRDefault="004A3A15" w:rsidP="004A3A15">
      <w:pPr>
        <w:pStyle w:val="Text"/>
        <w:numPr>
          <w:ilvl w:val="0"/>
          <w:numId w:val="29"/>
        </w:numPr>
      </w:pPr>
      <w:r>
        <w:t>Updates of copyright dates</w:t>
      </w:r>
    </w:p>
    <w:p w14:paraId="1F8F61BA" w14:textId="234ACF40" w:rsidR="004A3A15" w:rsidRDefault="004A3A15" w:rsidP="004A3A15">
      <w:pPr>
        <w:pStyle w:val="Text"/>
        <w:numPr>
          <w:ilvl w:val="0"/>
          <w:numId w:val="29"/>
        </w:numPr>
      </w:pPr>
      <w:r>
        <w:t xml:space="preserve">Update for documentation; prior documentation had reflected </w:t>
      </w:r>
      <w:r w:rsidR="00E9367C">
        <w:t xml:space="preserve">an </w:t>
      </w:r>
      <w:r>
        <w:t xml:space="preserve">earlier format </w:t>
      </w:r>
      <w:r w:rsidR="00E9367C">
        <w:t xml:space="preserve">where </w:t>
      </w:r>
      <w:r>
        <w:t xml:space="preserve">one measurement </w:t>
      </w:r>
      <w:r w:rsidR="00E9367C">
        <w:t xml:space="preserve">unique identifier was </w:t>
      </w:r>
      <w:r>
        <w:t xml:space="preserve">tested per </w:t>
      </w:r>
      <w:r w:rsidR="00E9367C">
        <w:t xml:space="preserve">automated test </w:t>
      </w:r>
      <w:r>
        <w:t xml:space="preserve">file whereas </w:t>
      </w:r>
      <w:r w:rsidR="00E9367C">
        <w:t xml:space="preserve">the </w:t>
      </w:r>
      <w:r>
        <w:t xml:space="preserve">new format tests multiple </w:t>
      </w:r>
      <w:r w:rsidR="00E9367C">
        <w:t xml:space="preserve">unique identifiers </w:t>
      </w:r>
      <w:r>
        <w:t xml:space="preserve">per </w:t>
      </w:r>
      <w:r w:rsidR="00E9367C">
        <w:t xml:space="preserve">test </w:t>
      </w:r>
      <w:r>
        <w:t>file.</w:t>
      </w:r>
    </w:p>
    <w:p w14:paraId="5AA4D8E3" w14:textId="77777777" w:rsidR="004A3A15" w:rsidRDefault="004A3A15" w:rsidP="004A3A15">
      <w:pPr>
        <w:pStyle w:val="Text"/>
        <w:numPr>
          <w:ilvl w:val="0"/>
          <w:numId w:val="29"/>
        </w:numPr>
      </w:pPr>
      <w:r>
        <w:t xml:space="preserve">Use named constants rather than </w:t>
      </w:r>
      <w:r w:rsidR="00A82B8D">
        <w:t>hard-coded literals for quantities like the maximum or minimum value of a data type, e.g. 64-bit integer, 32-bit unsigned integer, etc.</w:t>
      </w:r>
    </w:p>
    <w:p w14:paraId="01215EC6" w14:textId="77777777" w:rsidR="00A82B8D" w:rsidRDefault="00A82B8D" w:rsidP="00A82B8D">
      <w:pPr>
        <w:pStyle w:val="Text"/>
      </w:pPr>
      <w:r>
        <w:t>Code reviews took a few iterations, but the process was certainly very rewarding as it provided professional feedback for proper coding practices.</w:t>
      </w:r>
    </w:p>
    <w:p w14:paraId="783D9164" w14:textId="77777777" w:rsidR="00E5095B" w:rsidRDefault="00E5095B" w:rsidP="00E5095B">
      <w:pPr>
        <w:pStyle w:val="Heading1"/>
        <w:numPr>
          <w:ilvl w:val="0"/>
          <w:numId w:val="2"/>
        </w:numPr>
      </w:pPr>
      <w:r>
        <w:t>Conclusion</w:t>
      </w:r>
    </w:p>
    <w:p w14:paraId="6CFFA3C2" w14:textId="0600EE10" w:rsidR="00E5095B" w:rsidRDefault="00A82B8D" w:rsidP="00417446">
      <w:pPr>
        <w:pStyle w:val="Text"/>
      </w:pPr>
      <w:r>
        <w:t xml:space="preserve">In summary, this semester’s work on </w:t>
      </w:r>
      <w:r w:rsidR="00E9367C">
        <w:t xml:space="preserve">the engineering console software </w:t>
      </w:r>
      <w:r>
        <w:t xml:space="preserve">for LCS has yielded an excellent experience in code quality assurance through testing and reviews of these tests under construction. Exhaustive testing minimizes the risk of accidents or failures in SLS launch, thereby </w:t>
      </w:r>
      <w:r w:rsidR="00E9367C">
        <w:t>potentially saving both hardware and human lives</w:t>
      </w:r>
      <w:r>
        <w:t xml:space="preserve">. Throughout </w:t>
      </w:r>
      <w:r>
        <w:lastRenderedPageBreak/>
        <w:t xml:space="preserve">this process, I encountered </w:t>
      </w:r>
      <w:r w:rsidR="001D3A39">
        <w:t>several</w:t>
      </w:r>
      <w:r>
        <w:t xml:space="preserve"> obstacles related to both logistical and technical problems, but I overcame all of them</w:t>
      </w:r>
      <w:r w:rsidR="00E9367C">
        <w:t xml:space="preserve"> and learned a lot in the process</w:t>
      </w:r>
      <w:r>
        <w:t>.</w:t>
      </w:r>
    </w:p>
    <w:p w14:paraId="263A4D94" w14:textId="77777777" w:rsidR="00E5095B" w:rsidRDefault="00E5095B">
      <w:pPr>
        <w:pStyle w:val="Heading1"/>
      </w:pPr>
      <w:r>
        <w:t>Acknowledgments</w:t>
      </w:r>
    </w:p>
    <w:p w14:paraId="25BEE33C" w14:textId="79DC293D" w:rsidR="00E5095B" w:rsidRDefault="001E0106">
      <w:pPr>
        <w:pStyle w:val="Text"/>
        <w:rPr>
          <w:i/>
        </w:rPr>
      </w:pPr>
      <w:r>
        <w:t xml:space="preserve"> I’d like to express my sincerest gratitude to my mentors, Jill Giles, and Stephen Aument, for their support and advice throughout the course of my internship</w:t>
      </w:r>
      <w:r w:rsidR="00FE6B9F">
        <w:t>. In addition, I’d like to thank my technical mentor, Will Denis</w:t>
      </w:r>
      <w:r w:rsidR="00E9367C">
        <w:t xml:space="preserve"> for his continued and constant support</w:t>
      </w:r>
      <w:r w:rsidR="00FE6B9F">
        <w:t>, along with the entire team</w:t>
      </w:r>
      <w:r w:rsidR="00E9367C">
        <w:t>, especially Sam Goff,</w:t>
      </w:r>
      <w:r w:rsidR="00FE6B9F">
        <w:t xml:space="preserve"> for their support throughout the internship. Finally, a thank you to the education office, Kathleen Wilcox, and Gwendolyn Gamble, for the excellent organization and programming </w:t>
      </w:r>
      <w:r w:rsidR="00AA6606">
        <w:t xml:space="preserve">of this fall internship </w:t>
      </w:r>
      <w:r w:rsidR="00FE6B9F">
        <w:t xml:space="preserve">despite the difficulties from virtual work </w:t>
      </w:r>
      <w:r w:rsidR="00AA6606">
        <w:t xml:space="preserve">related to the onslaught of </w:t>
      </w:r>
      <w:r w:rsidR="00FE6B9F">
        <w:t xml:space="preserve">the COVID-19 pandemic </w:t>
      </w:r>
      <w:r w:rsidR="00AA6606">
        <w:t>throughout this past year</w:t>
      </w:r>
      <w:r w:rsidR="00FE6B9F">
        <w:t>.</w:t>
      </w:r>
    </w:p>
    <w:sectPr w:rsidR="00E5095B">
      <w:headerReference w:type="default" r:id="rId11"/>
      <w:footerReference w:type="even" r:id="rId12"/>
      <w:footerReference w:type="default" r:id="rId13"/>
      <w:pgSz w:w="12240" w:h="15840"/>
      <w:pgMar w:top="1440" w:right="1440" w:bottom="1440" w:left="1440" w:header="720" w:footer="57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E9323" w16cex:dateUtc="2020-11-05T20: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17083" w14:textId="77777777" w:rsidR="00053812" w:rsidRDefault="00053812">
      <w:r>
        <w:separator/>
      </w:r>
    </w:p>
  </w:endnote>
  <w:endnote w:type="continuationSeparator" w:id="0">
    <w:p w14:paraId="3EBEFF42" w14:textId="77777777" w:rsidR="00053812" w:rsidRDefault="0005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3A4A9" w14:textId="77777777" w:rsidR="009C70D8" w:rsidRDefault="009C70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D0AE0E" w14:textId="77777777" w:rsidR="009C70D8" w:rsidRDefault="009C7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FACF9" w14:textId="77777777" w:rsidR="009C70D8" w:rsidRDefault="00434C3E" w:rsidP="00434C3E">
    <w:pPr>
      <w:pStyle w:val="Footer"/>
      <w:tabs>
        <w:tab w:val="clear" w:pos="4320"/>
        <w:tab w:val="clear" w:pos="8640"/>
        <w:tab w:val="center" w:pos="4680"/>
        <w:tab w:val="right" w:pos="9360"/>
      </w:tabs>
      <w:jc w:val="right"/>
    </w:pPr>
    <w:r>
      <w:rPr>
        <w:rStyle w:val="PageNumber"/>
      </w:rPr>
      <w:t xml:space="preserve">NASA </w:t>
    </w:r>
    <w:r w:rsidR="00BB1996">
      <w:rPr>
        <w:rStyle w:val="PageNumber"/>
      </w:rPr>
      <w:t xml:space="preserve">Kennedy Space </w:t>
    </w:r>
    <w:r>
      <w:rPr>
        <w:rStyle w:val="PageNumber"/>
      </w:rPr>
      <w:t>Center</w:t>
    </w:r>
    <w:r w:rsidRPr="00434C3E">
      <w:rPr>
        <w:rStyle w:val="PageNumber"/>
      </w:rPr>
      <w:tab/>
    </w:r>
    <w:r>
      <w:rPr>
        <w:rStyle w:val="PageNumber"/>
      </w:rPr>
      <w:t>Page</w:t>
    </w:r>
    <w:r w:rsidR="00FF5ABD">
      <w:rPr>
        <w:rStyle w:val="PageNumber"/>
      </w:rPr>
      <w:t xml:space="preserve"> </w:t>
    </w:r>
    <w:r w:rsidR="007421FD" w:rsidRPr="007421FD">
      <w:rPr>
        <w:rStyle w:val="PageNumber"/>
      </w:rPr>
      <w:fldChar w:fldCharType="begin"/>
    </w:r>
    <w:r w:rsidR="007421FD" w:rsidRPr="007421FD">
      <w:rPr>
        <w:rStyle w:val="PageNumber"/>
      </w:rPr>
      <w:instrText xml:space="preserve"> PAGE   \* MERGEFORMAT </w:instrText>
    </w:r>
    <w:r w:rsidR="007421FD" w:rsidRPr="007421FD">
      <w:rPr>
        <w:rStyle w:val="PageNumber"/>
      </w:rPr>
      <w:fldChar w:fldCharType="separate"/>
    </w:r>
    <w:r w:rsidR="007421FD" w:rsidRPr="007421FD">
      <w:rPr>
        <w:rStyle w:val="PageNumber"/>
        <w:noProof/>
      </w:rPr>
      <w:t>1</w:t>
    </w:r>
    <w:r w:rsidR="007421FD" w:rsidRPr="007421FD">
      <w:rPr>
        <w:rStyle w:val="PageNumber"/>
        <w:noProof/>
      </w:rPr>
      <w:fldChar w:fldCharType="end"/>
    </w:r>
    <w:r w:rsidRPr="00434C3E">
      <w:rPr>
        <w:rStyle w:val="PageNumber"/>
      </w:rPr>
      <w:tab/>
    </w:r>
    <w:r w:rsidR="00BB1996">
      <w:rPr>
        <w:rStyle w:val="PageNumber"/>
      </w:rPr>
      <w:t>03 November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E4963" w14:textId="77777777" w:rsidR="00053812" w:rsidRDefault="00053812">
      <w:r>
        <w:separator/>
      </w:r>
    </w:p>
  </w:footnote>
  <w:footnote w:type="continuationSeparator" w:id="0">
    <w:p w14:paraId="6B8F80CB" w14:textId="77777777" w:rsidR="00053812" w:rsidRDefault="00053812">
      <w:r>
        <w:continuationSeparator/>
      </w:r>
    </w:p>
  </w:footnote>
  <w:footnote w:id="1">
    <w:p w14:paraId="6E0C0180" w14:textId="77777777" w:rsidR="009C70D8" w:rsidRDefault="009C70D8">
      <w:r>
        <w:rPr>
          <w:rStyle w:val="FootnoteReference"/>
        </w:rPr>
        <w:footnoteRef/>
      </w:r>
      <w:r>
        <w:t xml:space="preserve"> </w:t>
      </w:r>
      <w:r w:rsidR="00BB1996">
        <w:t>NE-X Intern, Kennedy Space Center.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2BA5B" w14:textId="77777777" w:rsidR="009C70D8" w:rsidRDefault="009C70D8" w:rsidP="00824A07">
    <w:pPr>
      <w:pStyle w:val="Header"/>
      <w:jc w:val="center"/>
    </w:pPr>
    <w:r>
      <w:t xml:space="preserve">NASA </w:t>
    </w:r>
    <w:r w:rsidR="00BA0BFF">
      <w:t>KSC</w:t>
    </w:r>
    <w:r>
      <w:t xml:space="preserve"> – Internship Final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2F0598"/>
    <w:multiLevelType w:val="hybridMultilevel"/>
    <w:tmpl w:val="C24A376A"/>
    <w:lvl w:ilvl="0" w:tplc="EA3C837C">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B26F3C"/>
    <w:multiLevelType w:val="hybridMultilevel"/>
    <w:tmpl w:val="D42889C4"/>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7"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1"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7"/>
  </w:num>
  <w:num w:numId="2">
    <w:abstractNumId w:val="8"/>
  </w:num>
  <w:num w:numId="3">
    <w:abstractNumId w:val="3"/>
  </w:num>
  <w:num w:numId="4">
    <w:abstractNumId w:val="17"/>
  </w:num>
  <w:num w:numId="5">
    <w:abstractNumId w:val="3"/>
    <w:lvlOverride w:ilvl="0">
      <w:startOverride w:val="1"/>
    </w:lvlOverride>
  </w:num>
  <w:num w:numId="6">
    <w:abstractNumId w:val="9"/>
  </w:num>
  <w:num w:numId="7">
    <w:abstractNumId w:val="12"/>
  </w:num>
  <w:num w:numId="8">
    <w:abstractNumId w:val="16"/>
  </w:num>
  <w:num w:numId="9">
    <w:abstractNumId w:val="19"/>
  </w:num>
  <w:num w:numId="10">
    <w:abstractNumId w:val="11"/>
  </w:num>
  <w:num w:numId="11">
    <w:abstractNumId w:val="20"/>
  </w:num>
  <w:num w:numId="12">
    <w:abstractNumId w:val="2"/>
  </w:num>
  <w:num w:numId="13">
    <w:abstractNumId w:val="5"/>
  </w:num>
  <w:num w:numId="14">
    <w:abstractNumId w:val="22"/>
  </w:num>
  <w:num w:numId="15">
    <w:abstractNumId w:val="6"/>
  </w:num>
  <w:num w:numId="16">
    <w:abstractNumId w:val="23"/>
  </w:num>
  <w:num w:numId="17">
    <w:abstractNumId w:val="1"/>
  </w:num>
  <w:num w:numId="18">
    <w:abstractNumId w:val="3"/>
    <w:lvlOverride w:ilvl="0">
      <w:startOverride w:val="1"/>
    </w:lvlOverride>
  </w:num>
  <w:num w:numId="19">
    <w:abstractNumId w:val="3"/>
    <w:lvlOverride w:ilvl="0">
      <w:startOverride w:val="1"/>
    </w:lvlOverride>
  </w:num>
  <w:num w:numId="20">
    <w:abstractNumId w:val="3"/>
  </w:num>
  <w:num w:numId="21">
    <w:abstractNumId w:val="3"/>
    <w:lvlOverride w:ilvl="0">
      <w:startOverride w:val="1"/>
    </w:lvlOverride>
  </w:num>
  <w:num w:numId="22">
    <w:abstractNumId w:val="18"/>
  </w:num>
  <w:num w:numId="23">
    <w:abstractNumId w:val="4"/>
  </w:num>
  <w:num w:numId="24">
    <w:abstractNumId w:val="14"/>
  </w:num>
  <w:num w:numId="25">
    <w:abstractNumId w:val="13"/>
  </w:num>
  <w:num w:numId="26">
    <w:abstractNumId w:val="21"/>
  </w:num>
  <w:num w:numId="27">
    <w:abstractNumId w:val="0"/>
  </w:num>
  <w:num w:numId="28">
    <w:abstractNumId w:val="1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E"/>
    <w:rsid w:val="00017D65"/>
    <w:rsid w:val="000239E0"/>
    <w:rsid w:val="00036CEB"/>
    <w:rsid w:val="000440C5"/>
    <w:rsid w:val="00053812"/>
    <w:rsid w:val="000A743E"/>
    <w:rsid w:val="000D3279"/>
    <w:rsid w:val="000E73E8"/>
    <w:rsid w:val="000F737B"/>
    <w:rsid w:val="001143AD"/>
    <w:rsid w:val="0014579F"/>
    <w:rsid w:val="0018519B"/>
    <w:rsid w:val="00186482"/>
    <w:rsid w:val="001D34B2"/>
    <w:rsid w:val="001D3A39"/>
    <w:rsid w:val="001E0106"/>
    <w:rsid w:val="0021555C"/>
    <w:rsid w:val="002645ED"/>
    <w:rsid w:val="00266893"/>
    <w:rsid w:val="002D3FA7"/>
    <w:rsid w:val="00300C7B"/>
    <w:rsid w:val="003306FE"/>
    <w:rsid w:val="003B044F"/>
    <w:rsid w:val="003C370D"/>
    <w:rsid w:val="004130E1"/>
    <w:rsid w:val="00417446"/>
    <w:rsid w:val="0043228D"/>
    <w:rsid w:val="00434C3E"/>
    <w:rsid w:val="00491A3A"/>
    <w:rsid w:val="004A3A15"/>
    <w:rsid w:val="004A5346"/>
    <w:rsid w:val="004D00D7"/>
    <w:rsid w:val="00563200"/>
    <w:rsid w:val="005B0899"/>
    <w:rsid w:val="005B096B"/>
    <w:rsid w:val="005B6EBD"/>
    <w:rsid w:val="00602BFA"/>
    <w:rsid w:val="006069FE"/>
    <w:rsid w:val="00611899"/>
    <w:rsid w:val="006343E4"/>
    <w:rsid w:val="00667AF4"/>
    <w:rsid w:val="00680D74"/>
    <w:rsid w:val="006B0CC7"/>
    <w:rsid w:val="006B29E9"/>
    <w:rsid w:val="00720900"/>
    <w:rsid w:val="007421FD"/>
    <w:rsid w:val="007F0F0C"/>
    <w:rsid w:val="00816227"/>
    <w:rsid w:val="00817250"/>
    <w:rsid w:val="00824A07"/>
    <w:rsid w:val="00830653"/>
    <w:rsid w:val="008A6B73"/>
    <w:rsid w:val="008B1D84"/>
    <w:rsid w:val="008C1F18"/>
    <w:rsid w:val="008E668C"/>
    <w:rsid w:val="009061DB"/>
    <w:rsid w:val="00934220"/>
    <w:rsid w:val="0095610E"/>
    <w:rsid w:val="00965607"/>
    <w:rsid w:val="009C70D8"/>
    <w:rsid w:val="009E1531"/>
    <w:rsid w:val="009F2A70"/>
    <w:rsid w:val="00A37F73"/>
    <w:rsid w:val="00A82B8D"/>
    <w:rsid w:val="00AA63A2"/>
    <w:rsid w:val="00AA6606"/>
    <w:rsid w:val="00AA717C"/>
    <w:rsid w:val="00AD3E80"/>
    <w:rsid w:val="00B018AE"/>
    <w:rsid w:val="00B07E7A"/>
    <w:rsid w:val="00B1036C"/>
    <w:rsid w:val="00B14BFC"/>
    <w:rsid w:val="00B179C4"/>
    <w:rsid w:val="00B64C0C"/>
    <w:rsid w:val="00B83CDE"/>
    <w:rsid w:val="00BA0BFF"/>
    <w:rsid w:val="00BB1996"/>
    <w:rsid w:val="00BF13D6"/>
    <w:rsid w:val="00CE0212"/>
    <w:rsid w:val="00CE356F"/>
    <w:rsid w:val="00CF100C"/>
    <w:rsid w:val="00D03BCA"/>
    <w:rsid w:val="00DC6921"/>
    <w:rsid w:val="00DE13D4"/>
    <w:rsid w:val="00DE5D24"/>
    <w:rsid w:val="00DF48CB"/>
    <w:rsid w:val="00E10B7D"/>
    <w:rsid w:val="00E136A7"/>
    <w:rsid w:val="00E312F5"/>
    <w:rsid w:val="00E45B73"/>
    <w:rsid w:val="00E5095B"/>
    <w:rsid w:val="00E704F6"/>
    <w:rsid w:val="00E92306"/>
    <w:rsid w:val="00E9367C"/>
    <w:rsid w:val="00F60AC2"/>
    <w:rsid w:val="00FA21D8"/>
    <w:rsid w:val="00FB4D0B"/>
    <w:rsid w:val="00FC2901"/>
    <w:rsid w:val="00FE6B9F"/>
    <w:rsid w:val="00FF1F3C"/>
    <w:rsid w:val="00FF5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5257FEC9"/>
  <w15:docId w15:val="{9F0105C5-A1B5-4159-A7C2-78731996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pPr>
      <w:tabs>
        <w:tab w:val="left" w:pos="288"/>
      </w:tabs>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BalloonText">
    <w:name w:val="Balloon Text"/>
    <w:basedOn w:val="Normal"/>
    <w:link w:val="BalloonTextChar"/>
    <w:rsid w:val="00434C3E"/>
    <w:rPr>
      <w:rFonts w:ascii="Tahoma" w:hAnsi="Tahoma" w:cs="Tahoma"/>
      <w:sz w:val="16"/>
      <w:szCs w:val="16"/>
    </w:rPr>
  </w:style>
  <w:style w:type="paragraph" w:customStyle="1" w:styleId="ExtendedQuote">
    <w:name w:val="Extended Quote"/>
    <w:basedOn w:val="Text"/>
    <w:pPr>
      <w:ind w:left="576" w:firstLine="0"/>
    </w:pPr>
    <w:rPr>
      <w:sz w:val="18"/>
    </w:rPr>
  </w:style>
  <w:style w:type="character" w:customStyle="1" w:styleId="BalloonTextChar">
    <w:name w:val="Balloon Text Char"/>
    <w:link w:val="BalloonText"/>
    <w:rsid w:val="00434C3E"/>
    <w:rPr>
      <w:rFonts w:ascii="Tahoma" w:hAnsi="Tahoma" w:cs="Tahoma"/>
      <w:sz w:val="16"/>
      <w:szCs w:val="16"/>
    </w:rPr>
  </w:style>
  <w:style w:type="character" w:customStyle="1" w:styleId="FooterChar">
    <w:name w:val="Footer Char"/>
    <w:basedOn w:val="DefaultParagraphFont"/>
    <w:link w:val="Footer"/>
    <w:uiPriority w:val="99"/>
    <w:rsid w:val="00FF5ABD"/>
  </w:style>
  <w:style w:type="character" w:styleId="CommentReference">
    <w:name w:val="annotation reference"/>
    <w:basedOn w:val="DefaultParagraphFont"/>
    <w:semiHidden/>
    <w:unhideWhenUsed/>
    <w:rsid w:val="00B64C0C"/>
    <w:rPr>
      <w:sz w:val="16"/>
      <w:szCs w:val="16"/>
    </w:rPr>
  </w:style>
  <w:style w:type="paragraph" w:styleId="CommentText">
    <w:name w:val="annotation text"/>
    <w:basedOn w:val="Normal"/>
    <w:link w:val="CommentTextChar"/>
    <w:semiHidden/>
    <w:unhideWhenUsed/>
    <w:rsid w:val="00B64C0C"/>
  </w:style>
  <w:style w:type="character" w:customStyle="1" w:styleId="CommentTextChar">
    <w:name w:val="Comment Text Char"/>
    <w:basedOn w:val="DefaultParagraphFont"/>
    <w:link w:val="CommentText"/>
    <w:semiHidden/>
    <w:rsid w:val="00B64C0C"/>
  </w:style>
  <w:style w:type="paragraph" w:styleId="CommentSubject">
    <w:name w:val="annotation subject"/>
    <w:basedOn w:val="CommentText"/>
    <w:next w:val="CommentText"/>
    <w:link w:val="CommentSubjectChar"/>
    <w:semiHidden/>
    <w:unhideWhenUsed/>
    <w:rsid w:val="00B64C0C"/>
    <w:rPr>
      <w:b/>
      <w:bCs/>
    </w:rPr>
  </w:style>
  <w:style w:type="character" w:customStyle="1" w:styleId="CommentSubjectChar">
    <w:name w:val="Comment Subject Char"/>
    <w:basedOn w:val="CommentTextChar"/>
    <w:link w:val="CommentSubject"/>
    <w:semiHidden/>
    <w:rsid w:val="00B64C0C"/>
    <w:rPr>
      <w:b/>
      <w:bCs/>
    </w:rPr>
  </w:style>
  <w:style w:type="paragraph" w:styleId="Revision">
    <w:name w:val="Revision"/>
    <w:hidden/>
    <w:uiPriority w:val="99"/>
    <w:semiHidden/>
    <w:rsid w:val="004A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gletree\Local%20Settings\Temporary%20Internet%20Files\Content.Outlook\A3D3OYZN\USRP%20Final%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ec3b5e8c-7446-404a-9c97-72afda41890d">2018</Yea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E7A7D2E26470438C0FCE215F6A87EF" ma:contentTypeVersion="3" ma:contentTypeDescription="Create a new document." ma:contentTypeScope="" ma:versionID="2db5aef936ecd9935de72a41047af099">
  <xsd:schema xmlns:xsd="http://www.w3.org/2001/XMLSchema" xmlns:xs="http://www.w3.org/2001/XMLSchema" xmlns:p="http://schemas.microsoft.com/office/2006/metadata/properties" xmlns:ns2="ec3b5e8c-7446-404a-9c97-72afda41890d" targetNamespace="http://schemas.microsoft.com/office/2006/metadata/properties" ma:root="true" ma:fieldsID="67c4c2b19998a62faed6157b82b870d1" ns2:_="">
    <xsd:import namespace="ec3b5e8c-7446-404a-9c97-72afda41890d"/>
    <xsd:element name="properties">
      <xsd:complexType>
        <xsd:sequence>
          <xsd:element name="documentManagement">
            <xsd:complexType>
              <xsd:all>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b5e8c-7446-404a-9c97-72afda41890d" elementFormDefault="qualified">
    <xsd:import namespace="http://schemas.microsoft.com/office/2006/documentManagement/types"/>
    <xsd:import namespace="http://schemas.microsoft.com/office/infopath/2007/PartnerControls"/>
    <xsd:element name="Year" ma:index="9" nillable="true" ma:displayName="Year" ma:default="2018" ma:format="Dropdown" ma:internalName="Year">
      <xsd:simpleType>
        <xsd:restriction base="dms:Choice">
          <xsd:enumeration value="2020"/>
          <xsd:enumeration value="2019"/>
          <xsd:enumeration value="2018"/>
          <xsd:enumeration value="2017"/>
          <xsd:enumeration value="2016"/>
          <xsd:enumeration value="2015"/>
          <xsd:enumeration value="2014"/>
          <xsd:enumeration value="2013"/>
          <xsd:enumeration value="2012"/>
          <xsd:enumeration value="2011"/>
          <xsd:enumeration value="201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75081-A5BB-441A-97FE-E0D5A2017DFB}">
  <ds:schemaRefs>
    <ds:schemaRef ds:uri="http://schemas.microsoft.com/sharepoint/v3/contenttype/forms"/>
  </ds:schemaRefs>
</ds:datastoreItem>
</file>

<file path=customXml/itemProps2.xml><?xml version="1.0" encoding="utf-8"?>
<ds:datastoreItem xmlns:ds="http://schemas.openxmlformats.org/officeDocument/2006/customXml" ds:itemID="{350B854C-E61A-4F36-BCF4-1D1B01EFBF56}">
  <ds:schemaRefs>
    <ds:schemaRef ds:uri="http://schemas.microsoft.com/office/2006/metadata/properties"/>
    <ds:schemaRef ds:uri="http://schemas.microsoft.com/office/infopath/2007/PartnerControls"/>
    <ds:schemaRef ds:uri="ec3b5e8c-7446-404a-9c97-72afda41890d"/>
  </ds:schemaRefs>
</ds:datastoreItem>
</file>

<file path=customXml/itemProps3.xml><?xml version="1.0" encoding="utf-8"?>
<ds:datastoreItem xmlns:ds="http://schemas.openxmlformats.org/officeDocument/2006/customXml" ds:itemID="{B2758A84-4AA3-4EEB-B4CC-3133343DB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b5e8c-7446-404a-9c97-72afda418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61D9BD-614C-4C75-B44A-491DEB6A4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USRP Final Report Template</Template>
  <TotalTime>138</TotalTime>
  <Pages>1</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Preparation of Papers for AIAA Technical Conferences</vt:lpstr>
    </vt:vector>
  </TitlesOfParts>
  <Company>AIAA</Company>
  <LinksUpToDate>false</LinksUpToDate>
  <CharactersWithSpaces>11555</CharactersWithSpaces>
  <SharedDoc>false</SharedDoc>
  <HLinks>
    <vt:vector size="30" baseType="variant">
      <vt:variant>
        <vt:i4>4718671</vt:i4>
      </vt:variant>
      <vt:variant>
        <vt:i4>15</vt:i4>
      </vt:variant>
      <vt:variant>
        <vt:i4>0</vt:i4>
      </vt:variant>
      <vt:variant>
        <vt:i4>5</vt:i4>
      </vt:variant>
      <vt:variant>
        <vt:lpwstr>http://www.geog.le.ac.uk/bgrg/lab.htm</vt:lpwstr>
      </vt:variant>
      <vt:variant>
        <vt:lpwstr/>
      </vt:variant>
      <vt:variant>
        <vt:i4>393284</vt:i4>
      </vt:variant>
      <vt:variant>
        <vt:i4>12</vt:i4>
      </vt:variant>
      <vt:variant>
        <vt:i4>0</vt:i4>
      </vt:variant>
      <vt:variant>
        <vt:i4>5</vt:i4>
      </vt:variant>
      <vt:variant>
        <vt:lpwstr>http://www.cp/umist.ac.uk/JCSE/vol1/vol1.html</vt:lpwstr>
      </vt:variant>
      <vt:variant>
        <vt:lpwstr/>
      </vt:variant>
      <vt:variant>
        <vt:i4>5767243</vt:i4>
      </vt:variant>
      <vt:variant>
        <vt:i4>9</vt:i4>
      </vt:variant>
      <vt:variant>
        <vt:i4>0</vt:i4>
      </vt:variant>
      <vt:variant>
        <vt:i4>5</vt:i4>
      </vt:variant>
      <vt:variant>
        <vt:lpwstr>http://www.mathtype.com/</vt:lpwstr>
      </vt:variant>
      <vt:variant>
        <vt:lpwstr/>
      </vt:variant>
      <vt:variant>
        <vt:i4>4194315</vt:i4>
      </vt:variant>
      <vt:variant>
        <vt:i4>3</vt:i4>
      </vt:variant>
      <vt:variant>
        <vt:i4>0</vt:i4>
      </vt:variant>
      <vt:variant>
        <vt:i4>5</vt:i4>
      </vt:variant>
      <vt:variant>
        <vt:lpwstr>http://www.epo.usra.edu/usrp</vt:lpwstr>
      </vt:variant>
      <vt:variant>
        <vt:lpwstr/>
      </vt:variant>
      <vt:variant>
        <vt:i4>6422580</vt:i4>
      </vt:variant>
      <vt:variant>
        <vt:i4>0</vt:i4>
      </vt:variant>
      <vt:variant>
        <vt:i4>0</vt:i4>
      </vt:variant>
      <vt:variant>
        <vt:i4>5</vt:i4>
      </vt:variant>
      <vt:variant>
        <vt:lpwstr>http://education.ksc.nasa.gov/esmdspacegrant/SystemsEngineering.htm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Technical Conferences</dc:title>
  <dc:creator>Austin, Rose M. (KSC-EXE00)</dc:creator>
  <cp:lastModifiedBy>Mao, Allen S. (KSC)[NIF Intern]</cp:lastModifiedBy>
  <cp:revision>5</cp:revision>
  <cp:lastPrinted>2004-04-05T19:32:00Z</cp:lastPrinted>
  <dcterms:created xsi:type="dcterms:W3CDTF">2020-11-04T14:00:00Z</dcterms:created>
  <dcterms:modified xsi:type="dcterms:W3CDTF">2020-11-09T17:29:00Z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0x010100A6E7A7D2E26470438C0FCE215F6A87EF</vt:lpwstr>
  </property>
</Properties>
</file>